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E1CD" w14:textId="4F0D8732" w:rsidR="00FF4D10" w:rsidRPr="00384CC8" w:rsidRDefault="00FF4D10" w:rsidP="00FF4D10">
      <w:pPr>
        <w:jc w:val="center"/>
        <w:rPr>
          <w:rFonts w:ascii="Mulish" w:hAnsi="Mulish" w:cstheme="minorHAnsi"/>
          <w:b/>
          <w:sz w:val="28"/>
          <w:szCs w:val="28"/>
        </w:rPr>
      </w:pPr>
      <w:r w:rsidRPr="00384CC8">
        <w:rPr>
          <w:rFonts w:ascii="Mulish" w:hAnsi="Mulish" w:cstheme="minorHAnsi"/>
          <w:b/>
          <w:sz w:val="28"/>
          <w:szCs w:val="28"/>
        </w:rPr>
        <w:t xml:space="preserve">Teacher Inquiry Program (TIP) </w:t>
      </w:r>
      <w:r w:rsidR="00694DAA" w:rsidRPr="00384CC8">
        <w:rPr>
          <w:rFonts w:ascii="Mulish" w:hAnsi="Mulish" w:cstheme="minorHAnsi"/>
          <w:b/>
          <w:sz w:val="28"/>
          <w:szCs w:val="28"/>
        </w:rPr>
        <w:t>Provincial</w:t>
      </w:r>
      <w:r w:rsidR="00375FD7" w:rsidRPr="00384CC8">
        <w:rPr>
          <w:rFonts w:ascii="Mulish" w:hAnsi="Mulish" w:cstheme="minorHAnsi"/>
          <w:b/>
          <w:sz w:val="28"/>
          <w:szCs w:val="28"/>
        </w:rPr>
        <w:t xml:space="preserve">-Wide </w:t>
      </w:r>
      <w:r w:rsidRPr="00384CC8">
        <w:rPr>
          <w:rFonts w:ascii="Mulish" w:hAnsi="Mulish" w:cstheme="minorHAnsi"/>
          <w:b/>
          <w:sz w:val="28"/>
          <w:szCs w:val="28"/>
        </w:rPr>
        <w:t>Application 202</w:t>
      </w:r>
      <w:r w:rsidR="00F012B2" w:rsidRPr="00384CC8">
        <w:rPr>
          <w:rFonts w:ascii="Mulish" w:hAnsi="Mulish" w:cstheme="minorHAnsi"/>
          <w:b/>
          <w:sz w:val="28"/>
          <w:szCs w:val="28"/>
        </w:rPr>
        <w:t>4</w:t>
      </w:r>
      <w:r w:rsidR="005E4993" w:rsidRPr="00384CC8">
        <w:rPr>
          <w:rFonts w:ascii="Mulish" w:hAnsi="Mulish" w:cstheme="minorHAnsi"/>
          <w:b/>
          <w:sz w:val="28"/>
          <w:szCs w:val="28"/>
        </w:rPr>
        <w:t>–</w:t>
      </w:r>
      <w:r w:rsidRPr="00384CC8">
        <w:rPr>
          <w:rFonts w:ascii="Mulish" w:hAnsi="Mulish" w:cstheme="minorHAnsi"/>
          <w:b/>
          <w:sz w:val="28"/>
          <w:szCs w:val="28"/>
        </w:rPr>
        <w:t>2</w:t>
      </w:r>
      <w:r w:rsidR="00F012B2" w:rsidRPr="00384CC8">
        <w:rPr>
          <w:rFonts w:ascii="Mulish" w:hAnsi="Mulish" w:cstheme="minorHAnsi"/>
          <w:b/>
          <w:sz w:val="28"/>
          <w:szCs w:val="28"/>
        </w:rPr>
        <w:t>5</w:t>
      </w:r>
    </w:p>
    <w:p w14:paraId="5F2AEBBE" w14:textId="3EE6AB28" w:rsidR="00FA688C" w:rsidRPr="00384CC8" w:rsidRDefault="00FA688C" w:rsidP="00FF4D10">
      <w:pPr>
        <w:jc w:val="center"/>
        <w:rPr>
          <w:rFonts w:ascii="Mulish" w:hAnsi="Mulish" w:cstheme="minorHAnsi"/>
          <w:b/>
          <w:sz w:val="28"/>
          <w:szCs w:val="28"/>
        </w:rPr>
      </w:pPr>
      <w:r w:rsidRPr="00384CC8">
        <w:rPr>
          <w:rFonts w:ascii="Mulish" w:hAnsi="Mulish" w:cstheme="minorHAnsi"/>
          <w:b/>
          <w:sz w:val="28"/>
          <w:szCs w:val="28"/>
        </w:rPr>
        <w:t>Virtual Platform Only</w:t>
      </w:r>
      <w:r w:rsidR="007A7962" w:rsidRPr="00384CC8">
        <w:rPr>
          <w:rFonts w:ascii="Mulish" w:hAnsi="Mulish" w:cstheme="minorHAnsi"/>
          <w:b/>
          <w:sz w:val="28"/>
          <w:szCs w:val="28"/>
        </w:rPr>
        <w:t xml:space="preserve"> (Zoom)</w:t>
      </w:r>
    </w:p>
    <w:p w14:paraId="331C6461" w14:textId="77777777" w:rsidR="00FF4D10" w:rsidRPr="00384CC8" w:rsidRDefault="00FF4D10" w:rsidP="00EA7BC7">
      <w:pPr>
        <w:pStyle w:val="ListParagraph"/>
        <w:rPr>
          <w:rFonts w:ascii="Mulish" w:hAnsi="Mulish" w:cstheme="minorHAnsi"/>
          <w:b/>
          <w:sz w:val="22"/>
          <w:szCs w:val="22"/>
        </w:rPr>
      </w:pPr>
    </w:p>
    <w:p w14:paraId="606B4D78" w14:textId="714E0ABD" w:rsidR="00ED3459" w:rsidRPr="00384CC8" w:rsidRDefault="00ED3459" w:rsidP="00EA7BC7">
      <w:pPr>
        <w:pStyle w:val="ListParagraph"/>
        <w:ind w:left="0"/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Cs/>
          <w:sz w:val="22"/>
          <w:szCs w:val="22"/>
        </w:rPr>
        <w:t xml:space="preserve">The BCTF </w:t>
      </w:r>
      <w:r w:rsidR="00053D27" w:rsidRPr="00384CC8">
        <w:rPr>
          <w:rFonts w:ascii="Mulish" w:hAnsi="Mulish" w:cstheme="minorHAnsi"/>
          <w:bCs/>
          <w:sz w:val="22"/>
          <w:szCs w:val="22"/>
        </w:rPr>
        <w:t>will fully</w:t>
      </w:r>
      <w:r w:rsidRPr="00384CC8">
        <w:rPr>
          <w:rFonts w:ascii="Mulish" w:hAnsi="Mulish" w:cstheme="minorHAnsi"/>
          <w:bCs/>
          <w:sz w:val="22"/>
          <w:szCs w:val="22"/>
        </w:rPr>
        <w:t xml:space="preserve"> fund one TIP provincial-wide </w:t>
      </w:r>
      <w:r w:rsidR="00AE7BB8" w:rsidRPr="00384CC8">
        <w:rPr>
          <w:rFonts w:ascii="Mulish" w:hAnsi="Mulish" w:cstheme="minorHAnsi"/>
          <w:bCs/>
          <w:sz w:val="22"/>
          <w:szCs w:val="22"/>
        </w:rPr>
        <w:t xml:space="preserve">inquiry </w:t>
      </w:r>
      <w:r w:rsidRPr="00384CC8">
        <w:rPr>
          <w:rFonts w:ascii="Mulish" w:hAnsi="Mulish" w:cstheme="minorHAnsi"/>
          <w:bCs/>
          <w:sz w:val="22"/>
          <w:szCs w:val="22"/>
        </w:rPr>
        <w:t>to be facilitated virtually</w:t>
      </w:r>
      <w:r w:rsidR="00603687" w:rsidRPr="00384CC8">
        <w:rPr>
          <w:rFonts w:ascii="Mulish" w:hAnsi="Mulish" w:cstheme="minorHAnsi"/>
          <w:bCs/>
          <w:sz w:val="22"/>
          <w:szCs w:val="22"/>
        </w:rPr>
        <w:t xml:space="preserve"> over five half-day sessions</w:t>
      </w:r>
      <w:r w:rsidRPr="00384CC8">
        <w:rPr>
          <w:rFonts w:ascii="Mulish" w:hAnsi="Mulish" w:cstheme="minorHAnsi"/>
          <w:bCs/>
          <w:sz w:val="22"/>
          <w:szCs w:val="22"/>
        </w:rPr>
        <w:t>. Only BCTF members may participate in the inquiry</w:t>
      </w:r>
      <w:r w:rsidR="000B510B" w:rsidRPr="00384CC8">
        <w:rPr>
          <w:rFonts w:ascii="Mulish" w:hAnsi="Mulish" w:cstheme="minorHAnsi"/>
          <w:bCs/>
          <w:sz w:val="22"/>
          <w:szCs w:val="22"/>
        </w:rPr>
        <w:t>,</w:t>
      </w:r>
      <w:r w:rsidR="00603687" w:rsidRPr="00384CC8">
        <w:rPr>
          <w:rFonts w:ascii="Mulish" w:hAnsi="Mulish" w:cstheme="minorHAnsi"/>
          <w:bCs/>
          <w:sz w:val="22"/>
          <w:szCs w:val="22"/>
        </w:rPr>
        <w:t xml:space="preserve"> </w:t>
      </w:r>
      <w:r w:rsidRPr="00384CC8">
        <w:rPr>
          <w:rFonts w:ascii="Mulish" w:hAnsi="Mulish" w:cstheme="minorHAnsi"/>
          <w:bCs/>
          <w:sz w:val="22"/>
          <w:szCs w:val="22"/>
        </w:rPr>
        <w:t xml:space="preserve">and participants should be from different locals to show </w:t>
      </w:r>
      <w:r w:rsidR="00603687" w:rsidRPr="00384CC8">
        <w:rPr>
          <w:rFonts w:ascii="Mulish" w:hAnsi="Mulish" w:cstheme="minorHAnsi"/>
          <w:bCs/>
          <w:sz w:val="22"/>
          <w:szCs w:val="22"/>
        </w:rPr>
        <w:t xml:space="preserve">a </w:t>
      </w:r>
      <w:r w:rsidRPr="00384CC8">
        <w:rPr>
          <w:rFonts w:ascii="Mulish" w:hAnsi="Mulish" w:cstheme="minorHAnsi"/>
          <w:bCs/>
          <w:sz w:val="22"/>
          <w:szCs w:val="22"/>
        </w:rPr>
        <w:t>wide and diverse geographic representation</w:t>
      </w:r>
      <w:r w:rsidR="00B551EA" w:rsidRPr="00384CC8">
        <w:rPr>
          <w:rFonts w:ascii="Mulish" w:hAnsi="Mulish" w:cstheme="minorHAnsi"/>
          <w:bCs/>
          <w:sz w:val="22"/>
          <w:szCs w:val="22"/>
        </w:rPr>
        <w:t xml:space="preserve"> from across the province.</w:t>
      </w:r>
      <w:r w:rsidR="00384CC8">
        <w:rPr>
          <w:rFonts w:ascii="Mulish" w:hAnsi="Mulish" w:cstheme="minorHAnsi"/>
          <w:bCs/>
          <w:sz w:val="22"/>
          <w:szCs w:val="22"/>
        </w:rPr>
        <w:t xml:space="preserve"> </w:t>
      </w:r>
      <w:r w:rsidR="00B551EA" w:rsidRPr="00384CC8">
        <w:rPr>
          <w:rFonts w:ascii="Mulish" w:hAnsi="Mulish" w:cstheme="minorHAnsi"/>
          <w:bCs/>
          <w:sz w:val="22"/>
          <w:szCs w:val="22"/>
        </w:rPr>
        <w:t xml:space="preserve">The goal is to explore pedagogical questions </w:t>
      </w:r>
      <w:r w:rsidR="00586A60" w:rsidRPr="00384CC8">
        <w:rPr>
          <w:rFonts w:ascii="Mulish" w:hAnsi="Mulish" w:cstheme="minorHAnsi"/>
          <w:bCs/>
          <w:sz w:val="22"/>
          <w:szCs w:val="22"/>
        </w:rPr>
        <w:t xml:space="preserve">affecting </w:t>
      </w:r>
      <w:r w:rsidR="008E248F" w:rsidRPr="00384CC8">
        <w:rPr>
          <w:rFonts w:ascii="Mulish" w:hAnsi="Mulish" w:cstheme="minorHAnsi"/>
          <w:bCs/>
          <w:sz w:val="22"/>
          <w:szCs w:val="22"/>
        </w:rPr>
        <w:t xml:space="preserve">the practice of </w:t>
      </w:r>
      <w:r w:rsidR="00586A60" w:rsidRPr="00384CC8">
        <w:rPr>
          <w:rFonts w:ascii="Mulish" w:hAnsi="Mulish" w:cstheme="minorHAnsi"/>
          <w:bCs/>
          <w:sz w:val="22"/>
          <w:szCs w:val="22"/>
        </w:rPr>
        <w:t>teaching and</w:t>
      </w:r>
      <w:r w:rsidR="0062592D" w:rsidRPr="00384CC8">
        <w:rPr>
          <w:rFonts w:ascii="Mulish" w:hAnsi="Mulish" w:cstheme="minorHAnsi"/>
          <w:bCs/>
          <w:sz w:val="22"/>
          <w:szCs w:val="22"/>
        </w:rPr>
        <w:t>/or</w:t>
      </w:r>
      <w:r w:rsidR="00586A60" w:rsidRPr="00384CC8">
        <w:rPr>
          <w:rFonts w:ascii="Mulish" w:hAnsi="Mulish" w:cstheme="minorHAnsi"/>
          <w:bCs/>
          <w:sz w:val="22"/>
          <w:szCs w:val="22"/>
        </w:rPr>
        <w:t xml:space="preserve"> </w:t>
      </w:r>
      <w:r w:rsidR="008E248F" w:rsidRPr="00384CC8">
        <w:rPr>
          <w:rFonts w:ascii="Mulish" w:hAnsi="Mulish" w:cstheme="minorHAnsi"/>
          <w:bCs/>
          <w:sz w:val="22"/>
          <w:szCs w:val="22"/>
        </w:rPr>
        <w:t xml:space="preserve">the </w:t>
      </w:r>
      <w:r w:rsidR="00586A60" w:rsidRPr="00384CC8">
        <w:rPr>
          <w:rFonts w:ascii="Mulish" w:hAnsi="Mulish" w:cstheme="minorHAnsi"/>
          <w:bCs/>
          <w:sz w:val="22"/>
          <w:szCs w:val="22"/>
        </w:rPr>
        <w:t>teaching profession.</w:t>
      </w:r>
    </w:p>
    <w:p w14:paraId="6972A550" w14:textId="6E3CCECB" w:rsidR="008F67D6" w:rsidRPr="00384CC8" w:rsidRDefault="008F67D6" w:rsidP="00EA7BC7">
      <w:pPr>
        <w:pStyle w:val="ListParagraph"/>
        <w:ind w:left="0"/>
        <w:rPr>
          <w:rFonts w:ascii="Mulish" w:hAnsi="Mulish" w:cstheme="minorHAnsi"/>
          <w:bCs/>
          <w:sz w:val="22"/>
          <w:szCs w:val="22"/>
        </w:rPr>
      </w:pPr>
    </w:p>
    <w:p w14:paraId="1BB4E4CF" w14:textId="6CF37DCE" w:rsidR="00586A60" w:rsidRPr="00384CC8" w:rsidRDefault="0062592D" w:rsidP="00EA7BC7">
      <w:pPr>
        <w:pStyle w:val="ListParagraph"/>
        <w:ind w:left="0"/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Application Process:</w:t>
      </w:r>
    </w:p>
    <w:p w14:paraId="684895BE" w14:textId="6EC8568D" w:rsidR="00367717" w:rsidRPr="00384CC8" w:rsidRDefault="0062592D" w:rsidP="00367717">
      <w:pPr>
        <w:pStyle w:val="ListParagraph"/>
        <w:numPr>
          <w:ilvl w:val="0"/>
          <w:numId w:val="11"/>
        </w:numPr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Cs/>
          <w:sz w:val="22"/>
          <w:szCs w:val="22"/>
        </w:rPr>
        <w:t xml:space="preserve">Contact Daniel Shiu at the BCTF by phone at 604-871-1821 or toll-free at 1-800-663-9163, local 1821, or email </w:t>
      </w:r>
      <w:hyperlink r:id="rId8" w:history="1">
        <w:r w:rsidRPr="00384CC8">
          <w:rPr>
            <w:rStyle w:val="Hyperlink"/>
            <w:rFonts w:ascii="Mulish" w:hAnsi="Mulish" w:cstheme="minorHAnsi"/>
            <w:bCs/>
            <w:i/>
            <w:iCs/>
            <w:sz w:val="22"/>
            <w:szCs w:val="22"/>
          </w:rPr>
          <w:t>dshiu@bctf.ca</w:t>
        </w:r>
      </w:hyperlink>
      <w:r w:rsidRPr="00384CC8">
        <w:rPr>
          <w:rFonts w:ascii="Mulish" w:hAnsi="Mulish" w:cstheme="minorHAnsi"/>
          <w:bCs/>
          <w:sz w:val="22"/>
          <w:szCs w:val="22"/>
        </w:rPr>
        <w:t xml:space="preserve"> for further information about the Teacher Inquiry Program </w:t>
      </w:r>
      <w:r w:rsidR="00962DBB" w:rsidRPr="00384CC8">
        <w:rPr>
          <w:rFonts w:ascii="Mulish" w:hAnsi="Mulish" w:cstheme="minorHAnsi"/>
          <w:bCs/>
          <w:sz w:val="22"/>
          <w:szCs w:val="22"/>
        </w:rPr>
        <w:t>and/</w:t>
      </w:r>
      <w:r w:rsidRPr="00384CC8">
        <w:rPr>
          <w:rFonts w:ascii="Mulish" w:hAnsi="Mulish" w:cstheme="minorHAnsi"/>
          <w:bCs/>
          <w:sz w:val="22"/>
          <w:szCs w:val="22"/>
        </w:rPr>
        <w:t>or assistance in the application process.</w:t>
      </w:r>
    </w:p>
    <w:p w14:paraId="4265796F" w14:textId="59BF3F9F" w:rsidR="00586A60" w:rsidRPr="00384CC8" w:rsidRDefault="00367717" w:rsidP="00367717">
      <w:pPr>
        <w:pStyle w:val="ListParagraph"/>
        <w:numPr>
          <w:ilvl w:val="0"/>
          <w:numId w:val="11"/>
        </w:numPr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Cs/>
          <w:sz w:val="22"/>
          <w:szCs w:val="22"/>
        </w:rPr>
        <w:t xml:space="preserve">Complete the following and submit the application form to </w:t>
      </w:r>
      <w:hyperlink r:id="rId9" w:history="1">
        <w:r w:rsidRPr="00384CC8">
          <w:rPr>
            <w:rStyle w:val="Hyperlink"/>
            <w:rFonts w:ascii="Mulish" w:hAnsi="Mulish" w:cstheme="minorHAnsi"/>
            <w:bCs/>
            <w:i/>
            <w:iCs/>
            <w:sz w:val="22"/>
            <w:szCs w:val="22"/>
          </w:rPr>
          <w:t>TIPapplications@bctf.ca</w:t>
        </w:r>
      </w:hyperlink>
      <w:r w:rsidRPr="00384CC8">
        <w:rPr>
          <w:rFonts w:ascii="Mulish" w:hAnsi="Mulish" w:cstheme="minorHAnsi"/>
          <w:bCs/>
          <w:sz w:val="22"/>
          <w:szCs w:val="22"/>
        </w:rPr>
        <w:t xml:space="preserve"> by 5:00 p.m. on</w:t>
      </w:r>
      <w:r w:rsidR="0053582D" w:rsidRPr="00384CC8">
        <w:rPr>
          <w:rFonts w:ascii="Mulish" w:hAnsi="Mulish" w:cstheme="minorHAnsi"/>
          <w:bCs/>
          <w:sz w:val="22"/>
          <w:szCs w:val="22"/>
        </w:rPr>
        <w:t xml:space="preserve"> </w:t>
      </w:r>
      <w:r w:rsidR="000655C4" w:rsidRPr="00384CC8">
        <w:rPr>
          <w:rFonts w:ascii="Mulish" w:hAnsi="Mulish" w:cstheme="minorHAnsi"/>
          <w:b/>
          <w:sz w:val="22"/>
          <w:szCs w:val="22"/>
        </w:rPr>
        <w:t>Mon</w:t>
      </w:r>
      <w:r w:rsidR="0053582D" w:rsidRPr="00384CC8">
        <w:rPr>
          <w:rFonts w:ascii="Mulish" w:hAnsi="Mulish" w:cstheme="minorHAnsi"/>
          <w:b/>
          <w:sz w:val="22"/>
          <w:szCs w:val="22"/>
        </w:rPr>
        <w:t>d</w:t>
      </w:r>
      <w:r w:rsidR="00AE60E2" w:rsidRPr="00384CC8">
        <w:rPr>
          <w:rFonts w:ascii="Mulish" w:hAnsi="Mulish" w:cstheme="minorHAnsi"/>
          <w:b/>
          <w:sz w:val="22"/>
          <w:szCs w:val="22"/>
        </w:rPr>
        <w:t>ay</w:t>
      </w:r>
      <w:r w:rsidR="00324EE6" w:rsidRPr="00384CC8">
        <w:rPr>
          <w:rFonts w:ascii="Mulish" w:hAnsi="Mulish" w:cstheme="minorHAnsi"/>
          <w:b/>
          <w:sz w:val="22"/>
          <w:szCs w:val="22"/>
        </w:rPr>
        <w:t xml:space="preserve">, </w:t>
      </w:r>
      <w:r w:rsidR="0053582D" w:rsidRPr="00384CC8">
        <w:rPr>
          <w:rFonts w:ascii="Mulish" w:hAnsi="Mulish" w:cstheme="minorHAnsi"/>
          <w:b/>
          <w:sz w:val="22"/>
          <w:szCs w:val="22"/>
        </w:rPr>
        <w:t xml:space="preserve">October </w:t>
      </w:r>
      <w:r w:rsidR="000655C4" w:rsidRPr="00384CC8">
        <w:rPr>
          <w:rFonts w:ascii="Mulish" w:hAnsi="Mulish" w:cstheme="minorHAnsi"/>
          <w:b/>
          <w:sz w:val="22"/>
          <w:szCs w:val="22"/>
        </w:rPr>
        <w:t>28</w:t>
      </w:r>
      <w:r w:rsidR="00156D22" w:rsidRPr="00384CC8">
        <w:rPr>
          <w:rFonts w:ascii="Mulish" w:hAnsi="Mulish" w:cstheme="minorHAnsi"/>
          <w:b/>
          <w:sz w:val="22"/>
          <w:szCs w:val="22"/>
        </w:rPr>
        <w:t xml:space="preserve">, </w:t>
      </w:r>
      <w:r w:rsidRPr="00384CC8">
        <w:rPr>
          <w:rFonts w:ascii="Mulish" w:hAnsi="Mulish" w:cstheme="minorHAnsi"/>
          <w:b/>
          <w:sz w:val="22"/>
          <w:szCs w:val="22"/>
        </w:rPr>
        <w:t>2024.</w:t>
      </w:r>
    </w:p>
    <w:p w14:paraId="77F54097" w14:textId="77777777" w:rsidR="00586A60" w:rsidRPr="00384CC8" w:rsidRDefault="00586A60" w:rsidP="00EA7BC7">
      <w:pPr>
        <w:pStyle w:val="ListParagraph"/>
        <w:ind w:left="0"/>
        <w:rPr>
          <w:rFonts w:ascii="Mulish" w:hAnsi="Mulish" w:cstheme="minorHAnsi"/>
          <w:bCs/>
          <w:sz w:val="22"/>
          <w:szCs w:val="22"/>
        </w:rPr>
      </w:pPr>
    </w:p>
    <w:p w14:paraId="6343998E" w14:textId="6C672892" w:rsidR="00FF4D10" w:rsidRPr="00384CC8" w:rsidRDefault="00FF4D10" w:rsidP="00EA7BC7">
      <w:pPr>
        <w:pStyle w:val="ListParagraph"/>
        <w:ind w:left="0"/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Name of person submitting this proposal (</w:t>
      </w:r>
      <w:r w:rsidR="00FA688C" w:rsidRPr="00384CC8">
        <w:rPr>
          <w:rFonts w:ascii="Mulish" w:hAnsi="Mulish" w:cstheme="minorHAnsi"/>
          <w:b/>
          <w:sz w:val="22"/>
          <w:szCs w:val="22"/>
        </w:rPr>
        <w:t xml:space="preserve">Lead </w:t>
      </w:r>
      <w:r w:rsidR="00384CC8">
        <w:rPr>
          <w:rFonts w:ascii="Mulish" w:hAnsi="Mulish" w:cstheme="minorHAnsi"/>
          <w:b/>
          <w:sz w:val="22"/>
          <w:szCs w:val="22"/>
        </w:rPr>
        <w:t>c</w:t>
      </w:r>
      <w:r w:rsidRPr="00384CC8">
        <w:rPr>
          <w:rFonts w:ascii="Mulish" w:hAnsi="Mulish" w:cstheme="minorHAnsi"/>
          <w:b/>
          <w:sz w:val="22"/>
          <w:szCs w:val="22"/>
        </w:rPr>
        <w:t>oordinator):</w:t>
      </w:r>
      <w:r w:rsidRPr="00384CC8">
        <w:rPr>
          <w:rFonts w:ascii="Mulish" w:hAnsi="Mulish" w:cstheme="minorHAnsi"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254595682"/>
          <w:placeholder>
            <w:docPart w:val="DefaultPlaceholder_-1854013440"/>
          </w:placeholder>
          <w:showingPlcHdr/>
        </w:sdtPr>
        <w:sdtContent>
          <w:r w:rsidR="00A35EE8" w:rsidRPr="00384CC8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3366BEE5" w14:textId="401BD360" w:rsidR="00FF4D10" w:rsidRPr="00384CC8" w:rsidRDefault="00FF4D10" w:rsidP="00EA7BC7">
      <w:pPr>
        <w:rPr>
          <w:rFonts w:ascii="Mulish" w:hAnsi="Mulish" w:cstheme="minorHAnsi"/>
          <w:i/>
          <w:sz w:val="22"/>
          <w:szCs w:val="22"/>
        </w:rPr>
      </w:pPr>
      <w:r w:rsidRPr="00384CC8">
        <w:rPr>
          <w:rFonts w:ascii="Mulish" w:hAnsi="Mulish" w:cstheme="minorHAnsi"/>
          <w:i/>
          <w:sz w:val="22"/>
          <w:szCs w:val="22"/>
        </w:rPr>
        <w:t>(</w:t>
      </w:r>
      <w:r w:rsidR="00FA688C" w:rsidRPr="00384CC8">
        <w:rPr>
          <w:rFonts w:ascii="Mulish" w:hAnsi="Mulish" w:cstheme="minorHAnsi"/>
          <w:i/>
          <w:sz w:val="22"/>
          <w:szCs w:val="22"/>
        </w:rPr>
        <w:t xml:space="preserve">Lead </w:t>
      </w:r>
      <w:r w:rsidR="00384CC8">
        <w:rPr>
          <w:rFonts w:ascii="Mulish" w:hAnsi="Mulish" w:cstheme="minorHAnsi"/>
          <w:i/>
          <w:sz w:val="22"/>
          <w:szCs w:val="22"/>
        </w:rPr>
        <w:t>c</w:t>
      </w:r>
      <w:r w:rsidRPr="00384CC8">
        <w:rPr>
          <w:rFonts w:ascii="Mulish" w:hAnsi="Mulish" w:cstheme="minorHAnsi"/>
          <w:i/>
          <w:sz w:val="22"/>
          <w:szCs w:val="22"/>
        </w:rPr>
        <w:t>oordinator—teacher who initiates the project)</w:t>
      </w:r>
    </w:p>
    <w:p w14:paraId="12307927" w14:textId="77777777" w:rsidR="00EA7BC7" w:rsidRPr="00384CC8" w:rsidRDefault="00EA7BC7" w:rsidP="00EA7BC7">
      <w:pPr>
        <w:rPr>
          <w:rFonts w:ascii="Mulish" w:hAnsi="Mulish" w:cstheme="minorHAnsi"/>
          <w:b/>
          <w:sz w:val="22"/>
          <w:szCs w:val="22"/>
        </w:rPr>
      </w:pPr>
    </w:p>
    <w:p w14:paraId="023A5AA5" w14:textId="4DC84750" w:rsidR="00FF4D10" w:rsidRPr="00384CC8" w:rsidRDefault="00AF399A" w:rsidP="00EA7BC7">
      <w:pPr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L</w:t>
      </w:r>
      <w:r w:rsidR="00FF4D10" w:rsidRPr="00384CC8">
        <w:rPr>
          <w:rFonts w:ascii="Mulish" w:hAnsi="Mulish" w:cstheme="minorHAnsi"/>
          <w:b/>
          <w:sz w:val="22"/>
          <w:szCs w:val="22"/>
        </w:rPr>
        <w:t>ocal</w:t>
      </w:r>
      <w:r w:rsidR="00FA688C" w:rsidRPr="00384CC8">
        <w:rPr>
          <w:rFonts w:ascii="Mulish" w:hAnsi="Mulish" w:cstheme="minorHAnsi"/>
          <w:b/>
          <w:sz w:val="22"/>
          <w:szCs w:val="22"/>
        </w:rPr>
        <w:t xml:space="preserve">s </w:t>
      </w:r>
      <w:r w:rsidR="00384CC8">
        <w:rPr>
          <w:rFonts w:ascii="Mulish" w:hAnsi="Mulish" w:cstheme="minorHAnsi"/>
          <w:b/>
          <w:sz w:val="22"/>
          <w:szCs w:val="22"/>
        </w:rPr>
        <w:t>p</w:t>
      </w:r>
      <w:r w:rsidR="00FA688C" w:rsidRPr="00384CC8">
        <w:rPr>
          <w:rFonts w:ascii="Mulish" w:hAnsi="Mulish" w:cstheme="minorHAnsi"/>
          <w:b/>
          <w:sz w:val="22"/>
          <w:szCs w:val="22"/>
        </w:rPr>
        <w:t>articipating in TIP</w:t>
      </w:r>
      <w:r w:rsidR="00FF4D10" w:rsidRPr="00384CC8">
        <w:rPr>
          <w:rFonts w:ascii="Mulish" w:hAnsi="Mulish" w:cstheme="minorHAnsi"/>
          <w:b/>
          <w:sz w:val="22"/>
          <w:szCs w:val="22"/>
        </w:rPr>
        <w:t>:</w:t>
      </w:r>
      <w:r w:rsidR="008C5C6E" w:rsidRPr="00384CC8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870881001"/>
          <w:placeholder>
            <w:docPart w:val="DefaultPlaceholder_-1854013440"/>
          </w:placeholder>
          <w:showingPlcHdr/>
        </w:sdtPr>
        <w:sdtContent>
          <w:r w:rsidR="00A35EE8" w:rsidRPr="00384CC8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="00FF4D10" w:rsidRPr="00384CC8">
        <w:rPr>
          <w:rFonts w:ascii="Mulish" w:hAnsi="Mulish" w:cstheme="minorHAnsi"/>
          <w:b/>
          <w:sz w:val="22"/>
          <w:szCs w:val="22"/>
        </w:rPr>
        <w:tab/>
      </w:r>
      <w:r w:rsidR="004E647D" w:rsidRPr="00384CC8">
        <w:rPr>
          <w:rFonts w:ascii="Mulish" w:hAnsi="Mulish" w:cstheme="minorHAnsi"/>
          <w:b/>
          <w:sz w:val="22"/>
          <w:szCs w:val="22"/>
        </w:rPr>
        <w:tab/>
      </w:r>
    </w:p>
    <w:p w14:paraId="0C748E42" w14:textId="77777777" w:rsidR="00EA7BC7" w:rsidRPr="00384CC8" w:rsidRDefault="00EA7BC7" w:rsidP="00EA7BC7">
      <w:pPr>
        <w:rPr>
          <w:rFonts w:ascii="Mulish" w:hAnsi="Mulish" w:cstheme="minorHAnsi"/>
          <w:b/>
          <w:sz w:val="22"/>
          <w:szCs w:val="22"/>
        </w:rPr>
      </w:pPr>
    </w:p>
    <w:p w14:paraId="0A23BB3E" w14:textId="3D679BEC" w:rsidR="00FF4D10" w:rsidRPr="00384CC8" w:rsidRDefault="00FF4D10" w:rsidP="00EA7BC7">
      <w:pPr>
        <w:rPr>
          <w:rFonts w:ascii="Mulish" w:hAnsi="Mulish" w:cstheme="minorHAnsi"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 xml:space="preserve">Current </w:t>
      </w:r>
      <w:r w:rsidR="004013C0" w:rsidRPr="00384CC8">
        <w:rPr>
          <w:rFonts w:ascii="Mulish" w:hAnsi="Mulish" w:cstheme="minorHAnsi"/>
          <w:b/>
          <w:sz w:val="22"/>
          <w:szCs w:val="22"/>
        </w:rPr>
        <w:t>a</w:t>
      </w:r>
      <w:r w:rsidRPr="00384CC8">
        <w:rPr>
          <w:rFonts w:ascii="Mulish" w:hAnsi="Mulish" w:cstheme="minorHAnsi"/>
          <w:b/>
          <w:sz w:val="22"/>
          <w:szCs w:val="22"/>
        </w:rPr>
        <w:t xml:space="preserve">ssignment </w:t>
      </w:r>
      <w:r w:rsidR="00603687" w:rsidRPr="00384CC8">
        <w:rPr>
          <w:rFonts w:ascii="Mulish" w:hAnsi="Mulish" w:cstheme="minorHAnsi"/>
          <w:b/>
          <w:sz w:val="22"/>
          <w:szCs w:val="22"/>
        </w:rPr>
        <w:t xml:space="preserve">or role </w:t>
      </w:r>
      <w:r w:rsidRPr="00384CC8">
        <w:rPr>
          <w:rFonts w:ascii="Mulish" w:hAnsi="Mulish" w:cstheme="minorHAnsi"/>
          <w:b/>
          <w:sz w:val="22"/>
          <w:szCs w:val="22"/>
        </w:rPr>
        <w:t xml:space="preserve">of </w:t>
      </w:r>
      <w:r w:rsidR="00384CC8">
        <w:rPr>
          <w:rFonts w:ascii="Mulish" w:hAnsi="Mulish" w:cstheme="minorHAnsi"/>
          <w:b/>
          <w:sz w:val="22"/>
          <w:szCs w:val="22"/>
        </w:rPr>
        <w:t>l</w:t>
      </w:r>
      <w:r w:rsidR="00FA688C" w:rsidRPr="00384CC8">
        <w:rPr>
          <w:rFonts w:ascii="Mulish" w:hAnsi="Mulish" w:cstheme="minorHAnsi"/>
          <w:b/>
          <w:sz w:val="22"/>
          <w:szCs w:val="22"/>
        </w:rPr>
        <w:t xml:space="preserve">ead </w:t>
      </w:r>
      <w:r w:rsidR="00384CC8">
        <w:rPr>
          <w:rFonts w:ascii="Mulish" w:hAnsi="Mulish" w:cstheme="minorHAnsi"/>
          <w:b/>
          <w:sz w:val="22"/>
          <w:szCs w:val="22"/>
        </w:rPr>
        <w:t>c</w:t>
      </w:r>
      <w:r w:rsidRPr="00384CC8">
        <w:rPr>
          <w:rFonts w:ascii="Mulish" w:hAnsi="Mulish" w:cstheme="minorHAnsi"/>
          <w:b/>
          <w:sz w:val="22"/>
          <w:szCs w:val="22"/>
        </w:rPr>
        <w:t>oordinator:</w:t>
      </w:r>
      <w:r w:rsidR="00EA7BC7" w:rsidRPr="00384CC8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1978983432"/>
          <w:placeholder>
            <w:docPart w:val="DefaultPlaceholder_-1854013440"/>
          </w:placeholder>
          <w:showingPlcHdr/>
        </w:sdtPr>
        <w:sdtContent>
          <w:r w:rsidR="00A35EE8" w:rsidRPr="00384CC8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Pr="00384CC8">
        <w:rPr>
          <w:rFonts w:ascii="Mulish" w:hAnsi="Mulish" w:cstheme="minorHAnsi"/>
          <w:sz w:val="22"/>
          <w:szCs w:val="22"/>
        </w:rPr>
        <w:t xml:space="preserve">   </w:t>
      </w:r>
    </w:p>
    <w:p w14:paraId="2598A8EA" w14:textId="77777777" w:rsidR="00603687" w:rsidRPr="00384CC8" w:rsidRDefault="00603687" w:rsidP="00EA7BC7">
      <w:pPr>
        <w:rPr>
          <w:rFonts w:ascii="Mulish" w:hAnsi="Mulish" w:cstheme="minorHAnsi"/>
          <w:b/>
          <w:sz w:val="22"/>
          <w:szCs w:val="22"/>
        </w:rPr>
      </w:pPr>
    </w:p>
    <w:p w14:paraId="1087C570" w14:textId="79AE0F94" w:rsidR="00FF4D10" w:rsidRPr="00384CC8" w:rsidRDefault="00FF4D10" w:rsidP="00EA7BC7">
      <w:pPr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Email:</w:t>
      </w:r>
      <w:r w:rsidR="00A00588" w:rsidRPr="00384CC8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969894324"/>
          <w:placeholder>
            <w:docPart w:val="DefaultPlaceholder_-1854013440"/>
          </w:placeholder>
          <w:showingPlcHdr/>
        </w:sdtPr>
        <w:sdtContent>
          <w:r w:rsidR="00A35EE8" w:rsidRPr="00384CC8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="004E647D" w:rsidRPr="00384CC8">
        <w:rPr>
          <w:rFonts w:ascii="Mulish" w:hAnsi="Mulish" w:cstheme="minorHAnsi"/>
          <w:b/>
          <w:sz w:val="22"/>
          <w:szCs w:val="22"/>
        </w:rPr>
        <w:tab/>
      </w:r>
      <w:r w:rsidR="004E647D" w:rsidRPr="00384CC8">
        <w:rPr>
          <w:rFonts w:ascii="Mulish" w:hAnsi="Mulish" w:cstheme="minorHAnsi"/>
          <w:b/>
          <w:sz w:val="22"/>
          <w:szCs w:val="22"/>
        </w:rPr>
        <w:tab/>
      </w:r>
      <w:r w:rsidRPr="00384CC8">
        <w:rPr>
          <w:rFonts w:ascii="Mulish" w:hAnsi="Mulish" w:cstheme="minorHAnsi"/>
          <w:b/>
          <w:sz w:val="22"/>
          <w:szCs w:val="22"/>
        </w:rPr>
        <w:t>Daytime phone:</w:t>
      </w:r>
      <w:r w:rsidR="00A00588" w:rsidRPr="00384CC8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543290956"/>
          <w:placeholder>
            <w:docPart w:val="DefaultPlaceholder_-1854013440"/>
          </w:placeholder>
          <w:showingPlcHdr/>
        </w:sdtPr>
        <w:sdtContent>
          <w:r w:rsidR="00A35EE8" w:rsidRPr="00384CC8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43AE0EED" w14:textId="6C94CE21" w:rsidR="00FF4D10" w:rsidRPr="00384CC8" w:rsidRDefault="00FF4D10" w:rsidP="00EA7BC7">
      <w:pPr>
        <w:rPr>
          <w:rFonts w:ascii="Mulish" w:hAnsi="Mulish" w:cstheme="minorHAnsi"/>
          <w:i/>
          <w:iCs/>
          <w:sz w:val="22"/>
          <w:szCs w:val="22"/>
        </w:rPr>
      </w:pPr>
      <w:r w:rsidRPr="00384CC8">
        <w:rPr>
          <w:rFonts w:ascii="Mulish" w:hAnsi="Mulish" w:cstheme="minorHAnsi"/>
          <w:i/>
          <w:iCs/>
          <w:sz w:val="22"/>
          <w:szCs w:val="22"/>
        </w:rPr>
        <w:t xml:space="preserve">(Preferably </w:t>
      </w:r>
      <w:r w:rsidRPr="00384CC8">
        <w:rPr>
          <w:rFonts w:ascii="Mulish" w:hAnsi="Mulish" w:cstheme="minorHAnsi"/>
          <w:b/>
          <w:bCs/>
          <w:i/>
          <w:iCs/>
          <w:sz w:val="22"/>
          <w:szCs w:val="22"/>
        </w:rPr>
        <w:t>NOT</w:t>
      </w:r>
      <w:r w:rsidRPr="00384CC8">
        <w:rPr>
          <w:rFonts w:ascii="Mulish" w:hAnsi="Mulish" w:cstheme="minorHAnsi"/>
          <w:i/>
          <w:iCs/>
          <w:sz w:val="22"/>
          <w:szCs w:val="22"/>
        </w:rPr>
        <w:t xml:space="preserve"> the district email address)</w:t>
      </w:r>
    </w:p>
    <w:p w14:paraId="3BD0579B" w14:textId="77777777" w:rsidR="008F67D6" w:rsidRPr="00384CC8" w:rsidRDefault="008F67D6" w:rsidP="008C5C6E">
      <w:pPr>
        <w:rPr>
          <w:rFonts w:ascii="Mulish" w:hAnsi="Mulish" w:cstheme="minorHAnsi"/>
          <w:sz w:val="22"/>
          <w:szCs w:val="22"/>
        </w:rPr>
      </w:pPr>
    </w:p>
    <w:p w14:paraId="3D019D3E" w14:textId="37AAFCAA" w:rsidR="00FF4D10" w:rsidRPr="00384CC8" w:rsidRDefault="00FF4D10" w:rsidP="002D5B8A">
      <w:pPr>
        <w:rPr>
          <w:rFonts w:ascii="Mulish" w:hAnsi="Mulish" w:cstheme="minorHAnsi"/>
          <w:b/>
          <w:sz w:val="22"/>
          <w:szCs w:val="22"/>
        </w:rPr>
      </w:pPr>
      <w:bookmarkStart w:id="0" w:name="_Hlk121304151"/>
      <w:r w:rsidRPr="00384CC8">
        <w:rPr>
          <w:rFonts w:ascii="Mulish" w:hAnsi="Mulish" w:cstheme="minorHAnsi"/>
          <w:b/>
          <w:sz w:val="22"/>
          <w:szCs w:val="22"/>
        </w:rPr>
        <w:t xml:space="preserve">Provide details to the following questions and include </w:t>
      </w:r>
      <w:r w:rsidR="000B3A65" w:rsidRPr="00384CC8">
        <w:rPr>
          <w:rFonts w:ascii="Mulish" w:hAnsi="Mulish" w:cstheme="minorHAnsi"/>
          <w:b/>
          <w:sz w:val="22"/>
          <w:szCs w:val="22"/>
        </w:rPr>
        <w:t xml:space="preserve">them </w:t>
      </w:r>
      <w:r w:rsidRPr="00384CC8">
        <w:rPr>
          <w:rFonts w:ascii="Mulish" w:hAnsi="Mulish" w:cstheme="minorHAnsi"/>
          <w:b/>
          <w:sz w:val="22"/>
          <w:szCs w:val="22"/>
        </w:rPr>
        <w:t>as an attachment to the application:</w:t>
      </w:r>
    </w:p>
    <w:p w14:paraId="01FA3A41" w14:textId="52015210" w:rsidR="00FF4D10" w:rsidRPr="00384CC8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Focus:</w:t>
      </w:r>
      <w:r w:rsidRPr="00384CC8">
        <w:rPr>
          <w:rFonts w:ascii="Mulish" w:hAnsi="Mulish" w:cstheme="minorHAnsi"/>
          <w:bCs/>
          <w:sz w:val="22"/>
          <w:szCs w:val="22"/>
        </w:rPr>
        <w:t xml:space="preserve"> What topic(s) would your group like to explore</w:t>
      </w:r>
      <w:r w:rsidR="00FA688C" w:rsidRPr="00384CC8">
        <w:rPr>
          <w:rFonts w:ascii="Mulish" w:hAnsi="Mulish" w:cstheme="minorHAnsi"/>
          <w:bCs/>
          <w:sz w:val="22"/>
          <w:szCs w:val="22"/>
        </w:rPr>
        <w:t xml:space="preserve"> using a virtual platform (i.e., Zoom)?</w:t>
      </w:r>
    </w:p>
    <w:p w14:paraId="54394810" w14:textId="6120AE45" w:rsidR="000B3A65" w:rsidRPr="00384CC8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Rationale:</w:t>
      </w:r>
      <w:r w:rsidRPr="00384CC8">
        <w:rPr>
          <w:rFonts w:ascii="Mulish" w:hAnsi="Mulish" w:cstheme="minorHAnsi"/>
          <w:bCs/>
          <w:sz w:val="22"/>
          <w:szCs w:val="22"/>
        </w:rPr>
        <w:t xml:space="preserve"> Why does your group want to explore the above topic(s)? Include specific subject</w:t>
      </w:r>
      <w:r w:rsidR="00C5707D" w:rsidRPr="00384CC8">
        <w:rPr>
          <w:rFonts w:ascii="Mulish" w:hAnsi="Mulish" w:cstheme="minorHAnsi"/>
          <w:bCs/>
          <w:sz w:val="22"/>
          <w:szCs w:val="22"/>
        </w:rPr>
        <w:t>(s)</w:t>
      </w:r>
      <w:r w:rsidRPr="00384CC8">
        <w:rPr>
          <w:rFonts w:ascii="Mulish" w:hAnsi="Mulish" w:cstheme="minorHAnsi"/>
          <w:bCs/>
          <w:sz w:val="22"/>
          <w:szCs w:val="22"/>
        </w:rPr>
        <w:t xml:space="preserve"> or grade level(s) on which the inquiry will focus.</w:t>
      </w:r>
    </w:p>
    <w:p w14:paraId="6150AA1B" w14:textId="04633B03" w:rsidR="001868FB" w:rsidRPr="00384CC8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>Explanation:</w:t>
      </w:r>
      <w:r w:rsidRPr="00384CC8">
        <w:rPr>
          <w:rFonts w:ascii="Mulish" w:hAnsi="Mulish" w:cstheme="minorHAnsi"/>
          <w:bCs/>
          <w:sz w:val="22"/>
          <w:szCs w:val="22"/>
        </w:rPr>
        <w:t xml:space="preserve"> Explain briefly how the proposed topic </w:t>
      </w:r>
      <w:r w:rsidR="000B3A65" w:rsidRPr="00384CC8">
        <w:rPr>
          <w:rFonts w:ascii="Mulish" w:hAnsi="Mulish" w:cstheme="minorHAnsi"/>
          <w:bCs/>
          <w:sz w:val="22"/>
          <w:szCs w:val="22"/>
        </w:rPr>
        <w:t xml:space="preserve">may address pedagogical questions and/or </w:t>
      </w:r>
      <w:r w:rsidR="00B551EA" w:rsidRPr="00384CC8">
        <w:rPr>
          <w:rFonts w:ascii="Mulish" w:hAnsi="Mulish" w:cstheme="minorHAnsi"/>
          <w:bCs/>
          <w:sz w:val="22"/>
          <w:szCs w:val="22"/>
        </w:rPr>
        <w:t xml:space="preserve">self-directed </w:t>
      </w:r>
      <w:r w:rsidR="000B3A65" w:rsidRPr="00384CC8">
        <w:rPr>
          <w:rFonts w:ascii="Mulish" w:hAnsi="Mulish" w:cstheme="minorHAnsi"/>
          <w:bCs/>
          <w:sz w:val="22"/>
          <w:szCs w:val="22"/>
        </w:rPr>
        <w:t xml:space="preserve">professional </w:t>
      </w:r>
      <w:r w:rsidR="00B551EA" w:rsidRPr="00384CC8">
        <w:rPr>
          <w:rFonts w:ascii="Mulish" w:hAnsi="Mulish" w:cstheme="minorHAnsi"/>
          <w:bCs/>
          <w:sz w:val="22"/>
          <w:szCs w:val="22"/>
        </w:rPr>
        <w:t>development</w:t>
      </w:r>
      <w:r w:rsidR="000B3A65" w:rsidRPr="00384CC8">
        <w:rPr>
          <w:rFonts w:ascii="Mulish" w:hAnsi="Mulish" w:cstheme="minorHAnsi"/>
          <w:bCs/>
          <w:sz w:val="22"/>
          <w:szCs w:val="22"/>
        </w:rPr>
        <w:t xml:space="preserve"> for teachers. </w:t>
      </w:r>
      <w:r w:rsidR="00264D3F" w:rsidRPr="00384CC8">
        <w:rPr>
          <w:rFonts w:ascii="Mulish" w:hAnsi="Mulish" w:cstheme="minorHAnsi"/>
          <w:bCs/>
          <w:sz w:val="22"/>
          <w:szCs w:val="22"/>
        </w:rPr>
        <w:t xml:space="preserve"> </w:t>
      </w:r>
    </w:p>
    <w:p w14:paraId="00DF13B2" w14:textId="5F229563" w:rsidR="000B3A65" w:rsidRPr="00384CC8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 xml:space="preserve">Supports: </w:t>
      </w:r>
      <w:r w:rsidRPr="00384CC8">
        <w:rPr>
          <w:rFonts w:ascii="Mulish" w:hAnsi="Mulish" w:cstheme="minorHAnsi"/>
          <w:bCs/>
          <w:sz w:val="22"/>
          <w:szCs w:val="22"/>
        </w:rPr>
        <w:t xml:space="preserve">What protocols and contacts are needed to support the inquiry? </w:t>
      </w:r>
      <w:bookmarkEnd w:id="0"/>
    </w:p>
    <w:p w14:paraId="4CC9D320" w14:textId="2FB91127" w:rsidR="006D3C5A" w:rsidRPr="00384CC8" w:rsidRDefault="006D3C5A" w:rsidP="006D3C5A">
      <w:pPr>
        <w:rPr>
          <w:rFonts w:ascii="Mulish" w:hAnsi="Mulish" w:cstheme="minorHAnsi"/>
          <w:b/>
          <w:sz w:val="22"/>
          <w:szCs w:val="22"/>
        </w:rPr>
      </w:pPr>
    </w:p>
    <w:p w14:paraId="69D3D0EB" w14:textId="77777777" w:rsidR="006D3C5A" w:rsidRPr="00384CC8" w:rsidRDefault="006D3C5A" w:rsidP="006D3C5A">
      <w:pPr>
        <w:rPr>
          <w:rFonts w:ascii="Mulish" w:hAnsi="Mulish" w:cstheme="minorHAnsi"/>
          <w:b/>
          <w:sz w:val="22"/>
          <w:szCs w:val="22"/>
        </w:rPr>
      </w:pPr>
    </w:p>
    <w:p w14:paraId="4CD111C7" w14:textId="11ABAA64" w:rsidR="00FF4D10" w:rsidRPr="00384CC8" w:rsidRDefault="00FF4D10" w:rsidP="006D3C5A">
      <w:pPr>
        <w:spacing w:after="160" w:line="259" w:lineRule="auto"/>
        <w:jc w:val="center"/>
        <w:rPr>
          <w:rFonts w:ascii="Mulish" w:hAnsi="Mulish" w:cstheme="minorHAnsi"/>
          <w:b/>
          <w:sz w:val="28"/>
          <w:szCs w:val="28"/>
        </w:rPr>
      </w:pPr>
      <w:r w:rsidRPr="00384CC8">
        <w:rPr>
          <w:rFonts w:ascii="Mulish" w:hAnsi="Mulish" w:cstheme="minorHAnsi"/>
          <w:b/>
          <w:sz w:val="28"/>
          <w:szCs w:val="28"/>
        </w:rPr>
        <w:t>Submission Due:</w:t>
      </w:r>
      <w:r w:rsidR="00324EE6" w:rsidRPr="00384CC8">
        <w:rPr>
          <w:rFonts w:ascii="Mulish" w:hAnsi="Mulish" w:cstheme="minorHAnsi"/>
          <w:b/>
          <w:sz w:val="28"/>
          <w:szCs w:val="28"/>
        </w:rPr>
        <w:t xml:space="preserve"> </w:t>
      </w:r>
      <w:r w:rsidR="000655C4" w:rsidRPr="00384CC8">
        <w:rPr>
          <w:rFonts w:ascii="Mulish" w:hAnsi="Mulish" w:cstheme="minorHAnsi"/>
          <w:b/>
          <w:sz w:val="28"/>
          <w:szCs w:val="28"/>
        </w:rPr>
        <w:t>Mon</w:t>
      </w:r>
      <w:r w:rsidR="00324EE6" w:rsidRPr="00384CC8">
        <w:rPr>
          <w:rFonts w:ascii="Mulish" w:hAnsi="Mulish" w:cstheme="minorHAnsi"/>
          <w:b/>
          <w:sz w:val="28"/>
          <w:szCs w:val="28"/>
        </w:rPr>
        <w:t xml:space="preserve">day, </w:t>
      </w:r>
      <w:r w:rsidR="0053582D" w:rsidRPr="00384CC8">
        <w:rPr>
          <w:rFonts w:ascii="Mulish" w:hAnsi="Mulish" w:cstheme="minorHAnsi"/>
          <w:b/>
          <w:sz w:val="28"/>
          <w:szCs w:val="28"/>
        </w:rPr>
        <w:t xml:space="preserve">October </w:t>
      </w:r>
      <w:r w:rsidR="000655C4" w:rsidRPr="00384CC8">
        <w:rPr>
          <w:rFonts w:ascii="Mulish" w:hAnsi="Mulish" w:cstheme="minorHAnsi"/>
          <w:b/>
          <w:sz w:val="28"/>
          <w:szCs w:val="28"/>
        </w:rPr>
        <w:t>28</w:t>
      </w:r>
      <w:r w:rsidR="00367717" w:rsidRPr="00384CC8">
        <w:rPr>
          <w:rFonts w:ascii="Mulish" w:hAnsi="Mulish" w:cstheme="minorHAnsi"/>
          <w:b/>
          <w:sz w:val="28"/>
          <w:szCs w:val="28"/>
        </w:rPr>
        <w:t>, 2024</w:t>
      </w:r>
    </w:p>
    <w:p w14:paraId="0329C57D" w14:textId="77777777" w:rsidR="002D5B8A" w:rsidRPr="00384CC8" w:rsidRDefault="002D5B8A" w:rsidP="00FF4D10">
      <w:pPr>
        <w:jc w:val="center"/>
        <w:rPr>
          <w:rFonts w:ascii="Mulish" w:hAnsi="Mulish" w:cstheme="minorHAnsi"/>
          <w:b/>
          <w:sz w:val="12"/>
          <w:szCs w:val="12"/>
        </w:rPr>
      </w:pPr>
    </w:p>
    <w:p w14:paraId="4063CFCB" w14:textId="50F66E4B" w:rsidR="006D3C5A" w:rsidRPr="00384CC8" w:rsidRDefault="006F5DA5" w:rsidP="006D3C5A">
      <w:pPr>
        <w:spacing w:after="160" w:line="259" w:lineRule="auto"/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</w:pPr>
      <w:bookmarkStart w:id="1" w:name="_Hlk121304328"/>
      <w:r w:rsidRPr="00384CC8">
        <w:rPr>
          <w:rFonts w:ascii="Mulish" w:hAnsi="Mulish" w:cstheme="minorHAnsi"/>
          <w:color w:val="000000"/>
          <w:sz w:val="22"/>
          <w:szCs w:val="22"/>
          <w:lang w:val="en-CA"/>
        </w:rPr>
        <w:lastRenderedPageBreak/>
        <w:t>A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pplications will be considered by BCTF staff and </w:t>
      </w:r>
      <w:r w:rsidR="00914E83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the 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>BCTF Full-Time Table Officer</w:t>
      </w:r>
      <w:r w:rsidR="00914E83" w:rsidRPr="00384CC8">
        <w:rPr>
          <w:rFonts w:ascii="Mulish" w:hAnsi="Mulish" w:cstheme="minorHAnsi"/>
          <w:color w:val="000000"/>
          <w:sz w:val="22"/>
          <w:szCs w:val="22"/>
          <w:lang w:val="en-CA"/>
        </w:rPr>
        <w:t>s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. </w:t>
      </w:r>
      <w:r w:rsidR="00FA688C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Preference will be given to applications that show a wide geographic representation and reflect diversity in the locals and/or zones.</w:t>
      </w:r>
      <w:r w:rsidR="00FA688C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 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>Selection will be made based on a variety of criteria including the following: topic/rationale, geographic balance</w:t>
      </w:r>
      <w:r w:rsidR="00FA688C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 and representation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, </w:t>
      </w:r>
      <w:r w:rsidR="00EB0575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and 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a commitment to </w:t>
      </w:r>
      <w:r w:rsidR="00EB0575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both 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the inquiry process and the BCTF </w:t>
      </w:r>
      <w:r w:rsidR="00384CC8">
        <w:rPr>
          <w:rFonts w:ascii="Mulish" w:hAnsi="Mulish" w:cstheme="minorHAnsi"/>
          <w:color w:val="000000"/>
          <w:sz w:val="22"/>
          <w:szCs w:val="22"/>
          <w:lang w:val="en-CA"/>
        </w:rPr>
        <w:t>p</w:t>
      </w:r>
      <w:r w:rsidR="00FF4D10" w:rsidRPr="00384CC8">
        <w:rPr>
          <w:rFonts w:ascii="Mulish" w:hAnsi="Mulish" w:cstheme="minorHAnsi"/>
          <w:color w:val="000000"/>
          <w:sz w:val="22"/>
          <w:szCs w:val="22"/>
          <w:lang w:val="en-CA"/>
        </w:rPr>
        <w:t>riorities set at the most recent Annual General Meeting</w:t>
      </w:r>
      <w:r w:rsidR="007A7962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. Each participating local should have a contact person as </w:t>
      </w:r>
      <w:r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an inquiry </w:t>
      </w:r>
      <w:r w:rsidR="007A7962" w:rsidRPr="00384CC8">
        <w:rPr>
          <w:rFonts w:ascii="Mulish" w:hAnsi="Mulish" w:cstheme="minorHAnsi"/>
          <w:color w:val="000000"/>
          <w:sz w:val="22"/>
          <w:szCs w:val="22"/>
          <w:lang w:val="en-CA"/>
        </w:rPr>
        <w:t>coordinator who will liaise with the</w:t>
      </w:r>
      <w:r w:rsidR="002111F0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 TIP facilitator</w:t>
      </w:r>
      <w:r w:rsidR="007A7962" w:rsidRPr="00384CC8">
        <w:rPr>
          <w:rFonts w:ascii="Mulish" w:hAnsi="Mulish" w:cstheme="minorHAnsi"/>
          <w:color w:val="000000"/>
          <w:sz w:val="22"/>
          <w:szCs w:val="22"/>
          <w:lang w:val="en-CA"/>
        </w:rPr>
        <w:t xml:space="preserve">. </w:t>
      </w:r>
      <w:r w:rsidR="00367717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When applying, consider the release time</w:t>
      </w:r>
      <w:r w:rsidR="00155410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 xml:space="preserve">, </w:t>
      </w:r>
      <w:r w:rsidR="00367717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coverage (i.e., TTOCs) needed</w:t>
      </w:r>
      <w:r w:rsidR="00914E83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,</w:t>
      </w:r>
      <w:r w:rsidR="00367717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 xml:space="preserve"> and </w:t>
      </w:r>
      <w:r w:rsidR="00155410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their</w:t>
      </w:r>
      <w:r w:rsidR="00367717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 xml:space="preserve"> availab</w:t>
      </w:r>
      <w:r w:rsidR="00155410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>ility</w:t>
      </w:r>
      <w:r w:rsidR="00367717" w:rsidRPr="00384CC8">
        <w:rPr>
          <w:rFonts w:ascii="Mulish" w:hAnsi="Mulish" w:cstheme="minorHAnsi"/>
          <w:b/>
          <w:bCs/>
          <w:color w:val="000000"/>
          <w:sz w:val="22"/>
          <w:szCs w:val="22"/>
          <w:lang w:val="en-CA"/>
        </w:rPr>
        <w:t xml:space="preserve"> in the local/district during regular school days and hours.</w:t>
      </w:r>
    </w:p>
    <w:p w14:paraId="1C878D27" w14:textId="77777777" w:rsidR="00CA6419" w:rsidRDefault="00CA6419" w:rsidP="00367717">
      <w:pPr>
        <w:rPr>
          <w:rFonts w:ascii="Mulish" w:hAnsi="Mulish" w:cstheme="minorHAnsi"/>
          <w:b/>
          <w:bCs/>
          <w:sz w:val="22"/>
          <w:szCs w:val="22"/>
          <w:lang w:val="en-CA"/>
        </w:rPr>
      </w:pPr>
    </w:p>
    <w:p w14:paraId="329464DF" w14:textId="477FBE79" w:rsidR="00FF4D10" w:rsidRPr="00384CC8" w:rsidRDefault="00FF4D10" w:rsidP="00367717">
      <w:pPr>
        <w:rPr>
          <w:rFonts w:ascii="Mulish" w:hAnsi="Mulish" w:cstheme="minorHAnsi"/>
          <w:color w:val="000000"/>
          <w:sz w:val="22"/>
          <w:szCs w:val="22"/>
          <w:lang w:val="en-CA"/>
        </w:rPr>
      </w:pPr>
      <w:r w:rsidRPr="00384CC8">
        <w:rPr>
          <w:rFonts w:ascii="Mulish" w:hAnsi="Mulish" w:cstheme="minorHAnsi"/>
          <w:b/>
          <w:bCs/>
          <w:sz w:val="22"/>
          <w:szCs w:val="22"/>
          <w:lang w:val="en-CA"/>
        </w:rPr>
        <w:t xml:space="preserve">Responsibilities of the TIP </w:t>
      </w:r>
      <w:r w:rsidR="00CA6419">
        <w:rPr>
          <w:rFonts w:ascii="Mulish" w:hAnsi="Mulish" w:cstheme="minorHAnsi"/>
          <w:b/>
          <w:bCs/>
          <w:sz w:val="22"/>
          <w:szCs w:val="22"/>
          <w:lang w:val="en-CA"/>
        </w:rPr>
        <w:t>l</w:t>
      </w:r>
      <w:r w:rsidR="00FA688C" w:rsidRPr="00384CC8">
        <w:rPr>
          <w:rFonts w:ascii="Mulish" w:hAnsi="Mulish" w:cstheme="minorHAnsi"/>
          <w:b/>
          <w:bCs/>
          <w:sz w:val="22"/>
          <w:szCs w:val="22"/>
          <w:lang w:val="en-CA"/>
        </w:rPr>
        <w:t xml:space="preserve">ead </w:t>
      </w:r>
      <w:r w:rsidR="00CA6419">
        <w:rPr>
          <w:rFonts w:ascii="Mulish" w:hAnsi="Mulish" w:cstheme="minorHAnsi"/>
          <w:b/>
          <w:bCs/>
          <w:sz w:val="22"/>
          <w:szCs w:val="22"/>
          <w:lang w:val="en-CA"/>
        </w:rPr>
        <w:t>c</w:t>
      </w:r>
      <w:r w:rsidRPr="00384CC8">
        <w:rPr>
          <w:rFonts w:ascii="Mulish" w:hAnsi="Mulish" w:cstheme="minorHAnsi"/>
          <w:b/>
          <w:bCs/>
          <w:sz w:val="22"/>
          <w:szCs w:val="22"/>
          <w:lang w:val="en-CA"/>
        </w:rPr>
        <w:t>oordinator</w:t>
      </w:r>
    </w:p>
    <w:p w14:paraId="01EE8EF7" w14:textId="6898FDEA" w:rsidR="00FF4D10" w:rsidRPr="00384CC8" w:rsidRDefault="00FF4D10" w:rsidP="00367717">
      <w:pPr>
        <w:pStyle w:val="ListParagraph"/>
        <w:numPr>
          <w:ilvl w:val="0"/>
          <w:numId w:val="3"/>
        </w:numPr>
        <w:ind w:left="360"/>
        <w:rPr>
          <w:rFonts w:ascii="Mulish" w:hAnsi="Mulish" w:cstheme="minorHAnsi"/>
          <w:b/>
          <w:sz w:val="22"/>
          <w:szCs w:val="22"/>
          <w:lang w:val="en-CA"/>
        </w:rPr>
      </w:pPr>
      <w:r w:rsidRPr="00384CC8">
        <w:rPr>
          <w:rFonts w:ascii="Mulish" w:hAnsi="Mulish" w:cstheme="minorHAnsi"/>
          <w:b/>
          <w:bCs/>
          <w:sz w:val="22"/>
          <w:szCs w:val="22"/>
          <w:lang w:val="en-CA"/>
        </w:rPr>
        <w:t>Coordinate the following</w:t>
      </w:r>
    </w:p>
    <w:p w14:paraId="37EF45F0" w14:textId="12109ADB" w:rsidR="00FF4D10" w:rsidRPr="00384CC8" w:rsidRDefault="00CA6419" w:rsidP="00367717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W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ork with the BCTF TIP </w:t>
      </w:r>
      <w:r>
        <w:rPr>
          <w:rFonts w:ascii="Mulish" w:hAnsi="Mulish" w:cstheme="minorHAnsi"/>
          <w:bCs/>
          <w:sz w:val="22"/>
          <w:szCs w:val="22"/>
          <w:lang w:val="en-CA"/>
        </w:rPr>
        <w:t>f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acilitator</w:t>
      </w:r>
      <w:r w:rsidR="00375FD7" w:rsidRPr="00384CC8">
        <w:rPr>
          <w:rFonts w:ascii="Mulish" w:hAnsi="Mulish" w:cstheme="minorHAnsi"/>
          <w:bCs/>
          <w:sz w:val="22"/>
          <w:szCs w:val="22"/>
          <w:lang w:val="en-CA"/>
        </w:rPr>
        <w:t>(s)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 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and local co-ordinators 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to determine dates for the 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five virtual 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sessions</w:t>
      </w:r>
      <w:r w:rsidR="00375FD7" w:rsidRPr="00384CC8">
        <w:rPr>
          <w:rFonts w:ascii="Mulish" w:hAnsi="Mulish" w:cstheme="minorHAnsi"/>
          <w:bCs/>
          <w:sz w:val="22"/>
          <w:szCs w:val="22"/>
          <w:lang w:val="en-CA"/>
        </w:rPr>
        <w:t>.</w:t>
      </w:r>
    </w:p>
    <w:p w14:paraId="49376BDC" w14:textId="0CAB4C51" w:rsidR="00FF4D10" w:rsidRPr="00384CC8" w:rsidRDefault="00FF4D10" w:rsidP="00FF4D10">
      <w:pPr>
        <w:pStyle w:val="ListParagraph"/>
        <w:numPr>
          <w:ilvl w:val="0"/>
          <w:numId w:val="4"/>
        </w:numPr>
        <w:ind w:left="360"/>
        <w:rPr>
          <w:rFonts w:ascii="Mulish" w:hAnsi="Mulish" w:cstheme="minorHAnsi"/>
          <w:b/>
          <w:sz w:val="22"/>
          <w:szCs w:val="22"/>
          <w:lang w:val="en-CA"/>
        </w:rPr>
      </w:pPr>
      <w:r w:rsidRPr="00384CC8">
        <w:rPr>
          <w:rFonts w:ascii="Mulish" w:hAnsi="Mulish" w:cstheme="minorHAnsi"/>
          <w:b/>
          <w:sz w:val="22"/>
          <w:szCs w:val="22"/>
          <w:lang w:val="en-CA"/>
        </w:rPr>
        <w:t xml:space="preserve">Upon completion of the BCTF </w:t>
      </w:r>
      <w:r w:rsidR="006F5DA5" w:rsidRPr="00384CC8">
        <w:rPr>
          <w:rFonts w:ascii="Mulish" w:hAnsi="Mulish" w:cstheme="minorHAnsi"/>
          <w:b/>
          <w:sz w:val="22"/>
          <w:szCs w:val="22"/>
          <w:lang w:val="en-CA"/>
        </w:rPr>
        <w:t xml:space="preserve">Virtual </w:t>
      </w:r>
      <w:r w:rsidRPr="00384CC8">
        <w:rPr>
          <w:rFonts w:ascii="Mulish" w:hAnsi="Mulish" w:cstheme="minorHAnsi"/>
          <w:b/>
          <w:sz w:val="22"/>
          <w:szCs w:val="22"/>
          <w:lang w:val="en-CA"/>
        </w:rPr>
        <w:t xml:space="preserve">TIP </w:t>
      </w:r>
    </w:p>
    <w:p w14:paraId="6E31AAB0" w14:textId="39ABEF6D" w:rsidR="00FF4D10" w:rsidRPr="00384CC8" w:rsidRDefault="00CA6419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ollect and return the TIP participant’s summar</w:t>
      </w:r>
      <w:r w:rsidR="001868FB" w:rsidRPr="00384CC8">
        <w:rPr>
          <w:rFonts w:ascii="Mulish" w:hAnsi="Mulish" w:cstheme="minorHAnsi"/>
          <w:bCs/>
          <w:sz w:val="22"/>
          <w:szCs w:val="22"/>
          <w:lang w:val="en-CA"/>
        </w:rPr>
        <w:t>y of the virtual teacher inquiry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 to the BCTF, which may be shared on the BCTF TIP website upon consent</w:t>
      </w:r>
      <w:r>
        <w:rPr>
          <w:rFonts w:ascii="Mulish" w:hAnsi="Mulish" w:cstheme="minorHAnsi"/>
          <w:bCs/>
          <w:sz w:val="22"/>
          <w:szCs w:val="22"/>
          <w:lang w:val="en-CA"/>
        </w:rPr>
        <w:t>.</w:t>
      </w:r>
    </w:p>
    <w:p w14:paraId="56FBD2B9" w14:textId="4A1AA47F" w:rsidR="002F2029" w:rsidRPr="00384CC8" w:rsidRDefault="00CA6419" w:rsidP="002F2029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P</w:t>
      </w:r>
      <w:r w:rsidR="00EB0575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rovide </w:t>
      </w:r>
      <w:r w:rsidR="006F5DA5" w:rsidRPr="00384CC8">
        <w:rPr>
          <w:rFonts w:ascii="Mulish" w:hAnsi="Mulish" w:cstheme="minorHAnsi"/>
          <w:bCs/>
          <w:sz w:val="22"/>
          <w:szCs w:val="22"/>
          <w:lang w:val="en-CA"/>
        </w:rPr>
        <w:t>s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ummaries </w:t>
      </w:r>
      <w:r w:rsidR="00EB0575" w:rsidRPr="00384CC8">
        <w:rPr>
          <w:rFonts w:ascii="Mulish" w:hAnsi="Mulish" w:cstheme="minorHAnsi"/>
          <w:bCs/>
          <w:sz w:val="22"/>
          <w:szCs w:val="22"/>
          <w:lang w:val="en-CA"/>
        </w:rPr>
        <w:t>(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may appear as a PowerPoint, </w:t>
      </w:r>
      <w:r w:rsidR="006F5DA5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 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report document, video/multimedia, </w:t>
      </w:r>
      <w:r w:rsidR="000B510B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an 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article in the </w:t>
      </w:r>
      <w:r w:rsidR="007A7962" w:rsidRPr="00384CC8">
        <w:rPr>
          <w:rFonts w:ascii="Mulish" w:hAnsi="Mulish" w:cstheme="minorHAnsi"/>
          <w:bCs/>
          <w:i/>
          <w:iCs/>
          <w:sz w:val="22"/>
          <w:szCs w:val="22"/>
          <w:lang w:val="en-CA"/>
        </w:rPr>
        <w:t>Teacher Magazine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, 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etc.</w:t>
      </w:r>
      <w:r w:rsidR="00EB0575" w:rsidRPr="00384CC8">
        <w:rPr>
          <w:rFonts w:ascii="Mulish" w:hAnsi="Mulish" w:cstheme="minorHAnsi"/>
          <w:bCs/>
          <w:sz w:val="22"/>
          <w:szCs w:val="22"/>
          <w:lang w:val="en-CA"/>
        </w:rPr>
        <w:t>)</w:t>
      </w:r>
      <w:r>
        <w:rPr>
          <w:rFonts w:ascii="Mulish" w:hAnsi="Mulish" w:cstheme="minorHAnsi"/>
          <w:bCs/>
          <w:sz w:val="22"/>
          <w:szCs w:val="22"/>
          <w:lang w:val="en-CA"/>
        </w:rPr>
        <w:t>.</w:t>
      </w:r>
    </w:p>
    <w:p w14:paraId="568DCBE9" w14:textId="1A5C5444" w:rsidR="00FF4D10" w:rsidRPr="00384CC8" w:rsidRDefault="00CA6419" w:rsidP="002F2029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sz w:val="22"/>
          <w:szCs w:val="22"/>
          <w:lang w:val="en-CA"/>
        </w:rPr>
        <w:t>S</w:t>
      </w:r>
      <w:r w:rsidR="00FF4D10" w:rsidRPr="00384CC8">
        <w:rPr>
          <w:rFonts w:ascii="Mulish" w:hAnsi="Mulish" w:cstheme="minorHAnsi"/>
          <w:sz w:val="22"/>
          <w:szCs w:val="22"/>
          <w:lang w:val="en-CA"/>
        </w:rPr>
        <w:t xml:space="preserve">ubmit feedback </w:t>
      </w:r>
      <w:r w:rsidR="002111F0" w:rsidRPr="00384CC8">
        <w:rPr>
          <w:rFonts w:ascii="Mulish" w:hAnsi="Mulish" w:cstheme="minorHAnsi"/>
          <w:sz w:val="22"/>
          <w:szCs w:val="22"/>
          <w:lang w:val="en-CA"/>
        </w:rPr>
        <w:t>on</w:t>
      </w:r>
      <w:r w:rsidR="00FF4D10" w:rsidRPr="00384CC8">
        <w:rPr>
          <w:rFonts w:ascii="Mulish" w:hAnsi="Mulish" w:cstheme="minorHAnsi"/>
          <w:sz w:val="22"/>
          <w:szCs w:val="22"/>
          <w:lang w:val="en-CA"/>
        </w:rPr>
        <w:t xml:space="preserve"> the TIP p</w:t>
      </w:r>
      <w:r w:rsidR="006F5DA5" w:rsidRPr="00384CC8">
        <w:rPr>
          <w:rFonts w:ascii="Mulish" w:hAnsi="Mulish" w:cstheme="minorHAnsi"/>
          <w:sz w:val="22"/>
          <w:szCs w:val="22"/>
          <w:lang w:val="en-CA"/>
        </w:rPr>
        <w:t xml:space="preserve">rocess </w:t>
      </w:r>
      <w:r w:rsidR="00FF4D10" w:rsidRPr="00384CC8">
        <w:rPr>
          <w:rFonts w:ascii="Mulish" w:hAnsi="Mulish" w:cstheme="minorHAnsi"/>
          <w:sz w:val="22"/>
          <w:szCs w:val="22"/>
          <w:lang w:val="en-CA"/>
        </w:rPr>
        <w:t>and a breakdown of the budget expenditures</w:t>
      </w:r>
      <w:r w:rsidR="002F2029" w:rsidRPr="00384CC8">
        <w:rPr>
          <w:rFonts w:ascii="Mulish" w:hAnsi="Mulish" w:cstheme="minorHAnsi"/>
          <w:sz w:val="22"/>
          <w:szCs w:val="22"/>
          <w:lang w:val="en-CA"/>
        </w:rPr>
        <w:t xml:space="preserve"> to Daniel Shiu at the BCTF:</w:t>
      </w:r>
      <w:r>
        <w:rPr>
          <w:rFonts w:ascii="Mulish" w:hAnsi="Mulish" w:cstheme="minorHAnsi"/>
          <w:sz w:val="22"/>
          <w:szCs w:val="22"/>
          <w:lang w:val="en-CA"/>
        </w:rPr>
        <w:t xml:space="preserve"> </w:t>
      </w:r>
      <w:hyperlink r:id="rId10" w:history="1">
        <w:r w:rsidRPr="00384CC8">
          <w:rPr>
            <w:rStyle w:val="Hyperlink"/>
            <w:rFonts w:ascii="Mulish" w:hAnsi="Mulish" w:cstheme="minorHAnsi"/>
            <w:bCs/>
            <w:i/>
            <w:iCs/>
            <w:sz w:val="22"/>
            <w:szCs w:val="22"/>
          </w:rPr>
          <w:t>dshiu@bctf.ca</w:t>
        </w:r>
      </w:hyperlink>
      <w:r w:rsidR="00375FD7" w:rsidRPr="00384CC8">
        <w:rPr>
          <w:rFonts w:ascii="Mulish" w:hAnsi="Mulish" w:cstheme="minorHAnsi"/>
          <w:sz w:val="22"/>
          <w:szCs w:val="22"/>
          <w:lang w:val="en-CA"/>
        </w:rPr>
        <w:t>.</w:t>
      </w:r>
    </w:p>
    <w:p w14:paraId="2C466EE7" w14:textId="304C49FA" w:rsidR="00FF4D10" w:rsidRPr="00384CC8" w:rsidRDefault="00FF4D10" w:rsidP="00FF4D10">
      <w:pPr>
        <w:rPr>
          <w:rFonts w:ascii="Mulish" w:hAnsi="Mulish" w:cstheme="minorHAnsi"/>
          <w:b/>
          <w:sz w:val="22"/>
          <w:szCs w:val="22"/>
          <w:lang w:val="en-CA"/>
        </w:rPr>
      </w:pPr>
      <w:bookmarkStart w:id="2" w:name="_Hlk74830822"/>
    </w:p>
    <w:bookmarkEnd w:id="2"/>
    <w:p w14:paraId="25196A9D" w14:textId="636A9F9A" w:rsidR="00FF4D10" w:rsidRPr="00384CC8" w:rsidRDefault="00FF4D10" w:rsidP="00FF4D10">
      <w:pPr>
        <w:rPr>
          <w:rFonts w:ascii="Mulish" w:hAnsi="Mulish" w:cstheme="minorHAnsi"/>
          <w:b/>
          <w:sz w:val="22"/>
          <w:szCs w:val="22"/>
          <w:lang w:val="en-CA"/>
        </w:rPr>
      </w:pPr>
      <w:r w:rsidRPr="00384CC8">
        <w:rPr>
          <w:rFonts w:ascii="Mulish" w:hAnsi="Mulish" w:cstheme="minorHAnsi"/>
          <w:b/>
          <w:bCs/>
          <w:sz w:val="22"/>
          <w:szCs w:val="22"/>
          <w:lang w:val="en-CA"/>
        </w:rPr>
        <w:t xml:space="preserve">Responsibilities of the BCTF TIP </w:t>
      </w:r>
      <w:r w:rsidR="00CA6419">
        <w:rPr>
          <w:rFonts w:ascii="Mulish" w:hAnsi="Mulish" w:cstheme="minorHAnsi"/>
          <w:b/>
          <w:bCs/>
          <w:sz w:val="22"/>
          <w:szCs w:val="22"/>
          <w:lang w:val="en-CA"/>
        </w:rPr>
        <w:t>f</w:t>
      </w:r>
      <w:r w:rsidRPr="00384CC8">
        <w:rPr>
          <w:rFonts w:ascii="Mulish" w:hAnsi="Mulish" w:cstheme="minorHAnsi"/>
          <w:b/>
          <w:bCs/>
          <w:sz w:val="22"/>
          <w:szCs w:val="22"/>
          <w:lang w:val="en-CA"/>
        </w:rPr>
        <w:t>acilitator</w:t>
      </w:r>
      <w:r w:rsidR="007A7962" w:rsidRPr="00384CC8">
        <w:rPr>
          <w:rFonts w:ascii="Mulish" w:hAnsi="Mulish" w:cstheme="minorHAnsi"/>
          <w:b/>
          <w:bCs/>
          <w:sz w:val="22"/>
          <w:szCs w:val="22"/>
          <w:lang w:val="en-CA"/>
        </w:rPr>
        <w:t>(s)</w:t>
      </w:r>
    </w:p>
    <w:p w14:paraId="5B1BC294" w14:textId="10B96354" w:rsidR="00FF4D10" w:rsidRPr="00384CC8" w:rsidRDefault="006F5DA5" w:rsidP="00FF4D10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384CC8"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ontact TIP </w:t>
      </w:r>
      <w:r w:rsidR="00CA6419">
        <w:rPr>
          <w:rFonts w:ascii="Mulish" w:hAnsi="Mulish" w:cstheme="minorHAnsi"/>
          <w:bCs/>
          <w:sz w:val="22"/>
          <w:szCs w:val="22"/>
          <w:lang w:val="en-CA"/>
        </w:rPr>
        <w:t>l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ead </w:t>
      </w:r>
      <w:r w:rsidR="00CA6419"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oordinator when the TIP</w:t>
      </w:r>
      <w:r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 application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 has been approved </w:t>
      </w:r>
    </w:p>
    <w:p w14:paraId="08F17DAB" w14:textId="2A16560D" w:rsidR="007A7962" w:rsidRPr="00384CC8" w:rsidRDefault="006F5DA5" w:rsidP="007A7962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384CC8">
        <w:rPr>
          <w:rFonts w:ascii="Mulish" w:hAnsi="Mulish" w:cstheme="minorHAnsi"/>
          <w:bCs/>
          <w:sz w:val="22"/>
          <w:szCs w:val="22"/>
          <w:lang w:val="en-CA"/>
        </w:rPr>
        <w:t>p</w:t>
      </w:r>
      <w:r w:rsidR="008410AF" w:rsidRPr="00384CC8">
        <w:rPr>
          <w:rFonts w:ascii="Mulish" w:hAnsi="Mulish" w:cstheme="minorHAnsi"/>
          <w:bCs/>
          <w:sz w:val="22"/>
          <w:szCs w:val="22"/>
          <w:lang w:val="en-CA"/>
        </w:rPr>
        <w:t>l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an and organize the meeting agenda for each inquiry session </w:t>
      </w:r>
    </w:p>
    <w:p w14:paraId="71CCC7DF" w14:textId="4358ABD8" w:rsidR="00FF4D10" w:rsidRPr="00384CC8" w:rsidRDefault="006F5DA5" w:rsidP="00FF4D10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384CC8">
        <w:rPr>
          <w:rFonts w:ascii="Mulish" w:hAnsi="Mulish" w:cstheme="minorHAnsi"/>
          <w:bCs/>
          <w:sz w:val="22"/>
          <w:szCs w:val="22"/>
          <w:lang w:val="en-CA"/>
        </w:rPr>
        <w:t>f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acilitate each of the 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virtual </w:t>
      </w:r>
      <w:r w:rsidR="00FF4D10" w:rsidRPr="00384CC8">
        <w:rPr>
          <w:rFonts w:ascii="Mulish" w:hAnsi="Mulish" w:cstheme="minorHAnsi"/>
          <w:bCs/>
          <w:sz w:val="22"/>
          <w:szCs w:val="22"/>
          <w:lang w:val="en-CA"/>
        </w:rPr>
        <w:t>inquiry sessions</w:t>
      </w:r>
      <w:r w:rsidR="007A7962" w:rsidRPr="00384CC8">
        <w:rPr>
          <w:rFonts w:ascii="Mulish" w:hAnsi="Mulish" w:cstheme="minorHAnsi"/>
          <w:bCs/>
          <w:sz w:val="22"/>
          <w:szCs w:val="22"/>
          <w:lang w:val="en-CA"/>
        </w:rPr>
        <w:t xml:space="preserve"> through Zoom.</w:t>
      </w:r>
    </w:p>
    <w:p w14:paraId="0E71DDD4" w14:textId="77777777" w:rsidR="007A7962" w:rsidRPr="00384CC8" w:rsidRDefault="007A7962" w:rsidP="007A7962">
      <w:pPr>
        <w:rPr>
          <w:rFonts w:ascii="Mulish" w:hAnsi="Mulish" w:cstheme="minorHAnsi"/>
          <w:bCs/>
          <w:sz w:val="22"/>
          <w:szCs w:val="22"/>
          <w:lang w:val="en-CA"/>
        </w:rPr>
      </w:pPr>
    </w:p>
    <w:bookmarkEnd w:id="1"/>
    <w:p w14:paraId="5D960F9C" w14:textId="173499F1" w:rsidR="00FF4D10" w:rsidRPr="00384CC8" w:rsidRDefault="00FF4D10" w:rsidP="00405821">
      <w:pPr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 xml:space="preserve">Please list </w:t>
      </w:r>
      <w:r w:rsidR="002111F0" w:rsidRPr="00384CC8">
        <w:rPr>
          <w:rFonts w:ascii="Mulish" w:hAnsi="Mulish" w:cstheme="minorHAnsi"/>
          <w:b/>
          <w:sz w:val="22"/>
          <w:szCs w:val="22"/>
        </w:rPr>
        <w:t xml:space="preserve">the </w:t>
      </w:r>
      <w:r w:rsidRPr="00384CC8">
        <w:rPr>
          <w:rFonts w:ascii="Mulish" w:hAnsi="Mulish" w:cstheme="minorHAnsi"/>
          <w:b/>
          <w:sz w:val="22"/>
          <w:szCs w:val="22"/>
        </w:rPr>
        <w:t>names of all inquiry participants (</w:t>
      </w:r>
      <w:r w:rsidR="007A7962" w:rsidRPr="00384CC8">
        <w:rPr>
          <w:rFonts w:ascii="Mulish" w:hAnsi="Mulish" w:cstheme="minorHAnsi"/>
          <w:b/>
          <w:sz w:val="22"/>
          <w:szCs w:val="22"/>
        </w:rPr>
        <w:t xml:space="preserve">minimum of </w:t>
      </w:r>
      <w:r w:rsidR="00405821" w:rsidRPr="00384CC8">
        <w:rPr>
          <w:rFonts w:ascii="Mulish" w:hAnsi="Mulish" w:cstheme="minorHAnsi"/>
          <w:b/>
          <w:sz w:val="22"/>
          <w:szCs w:val="22"/>
        </w:rPr>
        <w:t>6</w:t>
      </w:r>
      <w:r w:rsidR="007A7962" w:rsidRPr="00384CC8">
        <w:rPr>
          <w:rFonts w:ascii="Mulish" w:hAnsi="Mulish" w:cstheme="minorHAnsi"/>
          <w:b/>
          <w:sz w:val="22"/>
          <w:szCs w:val="22"/>
        </w:rPr>
        <w:t xml:space="preserve"> to a maximum of 1</w:t>
      </w:r>
      <w:r w:rsidR="00405821" w:rsidRPr="00384CC8">
        <w:rPr>
          <w:rFonts w:ascii="Mulish" w:hAnsi="Mulish" w:cstheme="minorHAnsi"/>
          <w:b/>
          <w:sz w:val="22"/>
          <w:szCs w:val="22"/>
        </w:rPr>
        <w:t>2</w:t>
      </w:r>
      <w:r w:rsidR="007A7962" w:rsidRPr="00384CC8">
        <w:rPr>
          <w:rFonts w:ascii="Mulish" w:hAnsi="Mulish" w:cstheme="minorHAnsi"/>
          <w:b/>
          <w:sz w:val="22"/>
          <w:szCs w:val="22"/>
        </w:rPr>
        <w:t xml:space="preserve">).  </w:t>
      </w:r>
    </w:p>
    <w:p w14:paraId="4E991771" w14:textId="6496B6BF" w:rsidR="00FF4D10" w:rsidRPr="00384CC8" w:rsidRDefault="00FF4D10" w:rsidP="00405821">
      <w:pPr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 w:cstheme="minorHAnsi"/>
          <w:b/>
          <w:sz w:val="22"/>
          <w:szCs w:val="22"/>
        </w:rPr>
        <w:tab/>
      </w:r>
      <w:r w:rsidRPr="00384CC8">
        <w:rPr>
          <w:rFonts w:ascii="Mulish" w:hAnsi="Mulish" w:cstheme="minorHAnsi"/>
          <w:b/>
          <w:sz w:val="22"/>
          <w:szCs w:val="22"/>
        </w:rPr>
        <w:tab/>
      </w:r>
      <w:r w:rsidRPr="00384CC8">
        <w:rPr>
          <w:rFonts w:ascii="Mulish" w:hAnsi="Mulish" w:cstheme="minorHAnsi"/>
          <w:b/>
          <w:sz w:val="22"/>
          <w:szCs w:val="22"/>
        </w:rPr>
        <w:tab/>
      </w:r>
      <w:r w:rsidRPr="00384CC8">
        <w:rPr>
          <w:rFonts w:ascii="Mulish" w:hAnsi="Mulish" w:cstheme="minorHAnsi"/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5665"/>
      </w:tblGrid>
      <w:tr w:rsidR="008410AF" w:rsidRPr="00384CC8" w14:paraId="20F44C8C" w14:textId="77777777" w:rsidTr="002111F0">
        <w:tc>
          <w:tcPr>
            <w:tcW w:w="4405" w:type="dxa"/>
          </w:tcPr>
          <w:p w14:paraId="6D1ECC1D" w14:textId="5DB08A42" w:rsidR="008410AF" w:rsidRPr="00384CC8" w:rsidRDefault="008410AF" w:rsidP="00405821">
            <w:pPr>
              <w:jc w:val="center"/>
              <w:rPr>
                <w:rFonts w:ascii="Mulish" w:hAnsi="Mulish" w:cstheme="minorHAnsi"/>
                <w:b/>
                <w:sz w:val="20"/>
                <w:szCs w:val="20"/>
              </w:rPr>
            </w:pPr>
            <w:r w:rsidRPr="00384CC8">
              <w:rPr>
                <w:rFonts w:ascii="Mulish" w:hAnsi="Mulish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5665" w:type="dxa"/>
          </w:tcPr>
          <w:p w14:paraId="51897257" w14:textId="33A86E3E" w:rsidR="008410AF" w:rsidRPr="00384CC8" w:rsidRDefault="008410AF" w:rsidP="00405821">
            <w:pPr>
              <w:jc w:val="center"/>
              <w:rPr>
                <w:rFonts w:ascii="Mulish" w:hAnsi="Mulish" w:cstheme="minorHAnsi"/>
                <w:b/>
                <w:sz w:val="20"/>
                <w:szCs w:val="20"/>
              </w:rPr>
            </w:pPr>
            <w:r w:rsidRPr="00384CC8">
              <w:rPr>
                <w:rFonts w:ascii="Mulish" w:hAnsi="Mulish" w:cstheme="minorHAnsi"/>
                <w:b/>
                <w:sz w:val="22"/>
                <w:szCs w:val="22"/>
              </w:rPr>
              <w:t xml:space="preserve">Position </w:t>
            </w:r>
            <w:r w:rsidR="002111F0" w:rsidRPr="00384CC8">
              <w:rPr>
                <w:rFonts w:ascii="Mulish" w:hAnsi="Mulish" w:cstheme="minorHAnsi"/>
                <w:b/>
                <w:sz w:val="22"/>
                <w:szCs w:val="22"/>
              </w:rPr>
              <w:t xml:space="preserve">and </w:t>
            </w:r>
            <w:r w:rsidRPr="00384CC8">
              <w:rPr>
                <w:rFonts w:ascii="Mulish" w:hAnsi="Mulish" w:cstheme="minorHAnsi"/>
                <w:b/>
                <w:sz w:val="22"/>
                <w:szCs w:val="22"/>
              </w:rPr>
              <w:t>School, Local, or District</w:t>
            </w:r>
          </w:p>
        </w:tc>
      </w:tr>
      <w:tr w:rsidR="008410AF" w:rsidRPr="00384CC8" w14:paraId="5CD60C64" w14:textId="77777777" w:rsidTr="002111F0">
        <w:tc>
          <w:tcPr>
            <w:tcW w:w="4405" w:type="dxa"/>
          </w:tcPr>
          <w:p w14:paraId="572961A3" w14:textId="1857582A" w:rsidR="008410AF" w:rsidRPr="00CA6419" w:rsidRDefault="00EB0575" w:rsidP="00405821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5665" w:type="dxa"/>
          </w:tcPr>
          <w:p w14:paraId="69938EB1" w14:textId="368C9E27" w:rsidR="008410AF" w:rsidRPr="00384CC8" w:rsidRDefault="008410AF" w:rsidP="00405821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31DC3687" w14:textId="77777777" w:rsidTr="002111F0">
        <w:tc>
          <w:tcPr>
            <w:tcW w:w="4405" w:type="dxa"/>
          </w:tcPr>
          <w:p w14:paraId="1AA64E58" w14:textId="06DBB31B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5665" w:type="dxa"/>
          </w:tcPr>
          <w:p w14:paraId="79183CAA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5EC2A986" w14:textId="77777777" w:rsidTr="002111F0">
        <w:tc>
          <w:tcPr>
            <w:tcW w:w="4405" w:type="dxa"/>
          </w:tcPr>
          <w:p w14:paraId="68249AC1" w14:textId="0F6CED59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5665" w:type="dxa"/>
          </w:tcPr>
          <w:p w14:paraId="5F51C36A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21AF606F" w14:textId="77777777" w:rsidTr="002111F0">
        <w:tc>
          <w:tcPr>
            <w:tcW w:w="4405" w:type="dxa"/>
          </w:tcPr>
          <w:p w14:paraId="6CEE68B9" w14:textId="2F0E077D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4.</w:t>
            </w:r>
          </w:p>
        </w:tc>
        <w:tc>
          <w:tcPr>
            <w:tcW w:w="5665" w:type="dxa"/>
          </w:tcPr>
          <w:p w14:paraId="11346264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511339DC" w14:textId="77777777" w:rsidTr="002111F0">
        <w:tc>
          <w:tcPr>
            <w:tcW w:w="4405" w:type="dxa"/>
          </w:tcPr>
          <w:p w14:paraId="60134E73" w14:textId="29A2E288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5.</w:t>
            </w:r>
          </w:p>
        </w:tc>
        <w:tc>
          <w:tcPr>
            <w:tcW w:w="5665" w:type="dxa"/>
          </w:tcPr>
          <w:p w14:paraId="5FB58098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14694C03" w14:textId="77777777" w:rsidTr="002111F0">
        <w:tc>
          <w:tcPr>
            <w:tcW w:w="4405" w:type="dxa"/>
          </w:tcPr>
          <w:p w14:paraId="699F8350" w14:textId="4FDB8125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6.</w:t>
            </w:r>
          </w:p>
        </w:tc>
        <w:tc>
          <w:tcPr>
            <w:tcW w:w="5665" w:type="dxa"/>
          </w:tcPr>
          <w:p w14:paraId="277D7E76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662CE5D5" w14:textId="77777777" w:rsidTr="002111F0">
        <w:tc>
          <w:tcPr>
            <w:tcW w:w="4405" w:type="dxa"/>
          </w:tcPr>
          <w:p w14:paraId="2695CC15" w14:textId="2F0B76CB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7.</w:t>
            </w:r>
          </w:p>
        </w:tc>
        <w:tc>
          <w:tcPr>
            <w:tcW w:w="5665" w:type="dxa"/>
          </w:tcPr>
          <w:p w14:paraId="5BC315EC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798AAB88" w14:textId="77777777" w:rsidTr="002111F0">
        <w:tc>
          <w:tcPr>
            <w:tcW w:w="4405" w:type="dxa"/>
          </w:tcPr>
          <w:p w14:paraId="0B2CC25D" w14:textId="1149F2DC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8.</w:t>
            </w:r>
          </w:p>
        </w:tc>
        <w:tc>
          <w:tcPr>
            <w:tcW w:w="5665" w:type="dxa"/>
          </w:tcPr>
          <w:p w14:paraId="4F292C05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23FCD2B3" w14:textId="77777777" w:rsidTr="002111F0">
        <w:tc>
          <w:tcPr>
            <w:tcW w:w="4405" w:type="dxa"/>
          </w:tcPr>
          <w:p w14:paraId="7756A2D4" w14:textId="7CDF23ED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9.</w:t>
            </w:r>
          </w:p>
        </w:tc>
        <w:tc>
          <w:tcPr>
            <w:tcW w:w="5665" w:type="dxa"/>
          </w:tcPr>
          <w:p w14:paraId="51B19062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660078DA" w14:textId="77777777" w:rsidTr="002111F0">
        <w:tc>
          <w:tcPr>
            <w:tcW w:w="4405" w:type="dxa"/>
          </w:tcPr>
          <w:p w14:paraId="6F4C908E" w14:textId="6F1DFCBC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10.</w:t>
            </w:r>
          </w:p>
        </w:tc>
        <w:tc>
          <w:tcPr>
            <w:tcW w:w="5665" w:type="dxa"/>
          </w:tcPr>
          <w:p w14:paraId="675293E4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384CC8" w14:paraId="7A5935D8" w14:textId="77777777" w:rsidTr="002111F0">
        <w:tc>
          <w:tcPr>
            <w:tcW w:w="4405" w:type="dxa"/>
          </w:tcPr>
          <w:p w14:paraId="2EB511A1" w14:textId="152CE9F1" w:rsidR="008410AF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11.</w:t>
            </w:r>
          </w:p>
        </w:tc>
        <w:tc>
          <w:tcPr>
            <w:tcW w:w="5665" w:type="dxa"/>
          </w:tcPr>
          <w:p w14:paraId="7372133E" w14:textId="77777777" w:rsidR="008410AF" w:rsidRPr="00384CC8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375FD7" w:rsidRPr="00384CC8" w14:paraId="6B8E28C5" w14:textId="77777777" w:rsidTr="002111F0">
        <w:tc>
          <w:tcPr>
            <w:tcW w:w="4405" w:type="dxa"/>
          </w:tcPr>
          <w:p w14:paraId="065CC480" w14:textId="1C519B57" w:rsidR="00375FD7" w:rsidRPr="00CA6419" w:rsidRDefault="00EB0575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CA6419">
              <w:rPr>
                <w:rFonts w:ascii="Mulish" w:hAnsi="Mulish" w:cstheme="minorHAnsi"/>
                <w:bCs/>
                <w:sz w:val="22"/>
                <w:szCs w:val="22"/>
              </w:rPr>
              <w:t>12.</w:t>
            </w:r>
          </w:p>
        </w:tc>
        <w:tc>
          <w:tcPr>
            <w:tcW w:w="5665" w:type="dxa"/>
          </w:tcPr>
          <w:p w14:paraId="2FEB28EF" w14:textId="77777777" w:rsidR="00375FD7" w:rsidRPr="00384CC8" w:rsidRDefault="00375FD7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</w:tbl>
    <w:p w14:paraId="3F50D366" w14:textId="46D9572D" w:rsidR="00FF4D10" w:rsidRPr="00384CC8" w:rsidRDefault="00FF4D10" w:rsidP="00FF4D10">
      <w:pPr>
        <w:rPr>
          <w:rFonts w:ascii="Mulish" w:hAnsi="Mulish" w:cstheme="minorHAnsi"/>
          <w:b/>
          <w:sz w:val="22"/>
          <w:szCs w:val="22"/>
        </w:rPr>
      </w:pPr>
    </w:p>
    <w:p w14:paraId="71AD1C7B" w14:textId="33243980" w:rsidR="00FF4D10" w:rsidRPr="00384CC8" w:rsidRDefault="00FF4D10" w:rsidP="00053D27">
      <w:pPr>
        <w:spacing w:after="160" w:line="259" w:lineRule="auto"/>
        <w:rPr>
          <w:rFonts w:ascii="Mulish" w:hAnsi="Mulish" w:cstheme="minorHAnsi"/>
          <w:b/>
          <w:sz w:val="20"/>
          <w:szCs w:val="20"/>
        </w:rPr>
      </w:pPr>
      <w:r w:rsidRPr="00384CC8">
        <w:rPr>
          <w:rFonts w:ascii="Mulish" w:hAnsi="Mulish" w:cstheme="minorHAnsi"/>
          <w:b/>
          <w:sz w:val="20"/>
          <w:szCs w:val="20"/>
        </w:rPr>
        <w:lastRenderedPageBreak/>
        <w:t>For further information</w:t>
      </w:r>
      <w:r w:rsidRPr="00384CC8">
        <w:rPr>
          <w:rFonts w:ascii="Mulish" w:hAnsi="Mulish" w:cstheme="minorHAnsi"/>
          <w:sz w:val="20"/>
          <w:szCs w:val="20"/>
        </w:rPr>
        <w:t xml:space="preserve"> </w:t>
      </w:r>
      <w:r w:rsidR="006F5DA5" w:rsidRPr="00384CC8">
        <w:rPr>
          <w:rFonts w:ascii="Mulish" w:hAnsi="Mulish" w:cstheme="minorHAnsi"/>
          <w:sz w:val="20"/>
          <w:szCs w:val="20"/>
        </w:rPr>
        <w:t>about the virtual TIP</w:t>
      </w:r>
      <w:r w:rsidRPr="00384CC8">
        <w:rPr>
          <w:rFonts w:ascii="Mulish" w:hAnsi="Mulish" w:cstheme="minorHAnsi"/>
          <w:sz w:val="20"/>
          <w:szCs w:val="20"/>
        </w:rPr>
        <w:t xml:space="preserve">, please contact </w:t>
      </w:r>
      <w:r w:rsidRPr="00384CC8">
        <w:rPr>
          <w:rFonts w:ascii="Mulish" w:hAnsi="Mulish" w:cstheme="minorHAnsi"/>
          <w:b/>
          <w:sz w:val="20"/>
          <w:szCs w:val="20"/>
        </w:rPr>
        <w:t>Daniel Shiu</w:t>
      </w:r>
      <w:r w:rsidRPr="00384CC8">
        <w:rPr>
          <w:rFonts w:ascii="Mulish" w:hAnsi="Mulish" w:cstheme="minorHAnsi"/>
          <w:sz w:val="20"/>
          <w:szCs w:val="20"/>
        </w:rPr>
        <w:t xml:space="preserve"> at the BCTF by phone (604-871-1821) or toll-free at 1-800-663-9163, local 1821) or email (</w:t>
      </w:r>
      <w:hyperlink r:id="rId11" w:history="1">
        <w:r w:rsidRPr="00384CC8">
          <w:rPr>
            <w:rStyle w:val="Hyperlink"/>
            <w:rFonts w:ascii="Mulish" w:hAnsi="Mulish" w:cstheme="minorHAnsi"/>
            <w:i/>
            <w:sz w:val="20"/>
            <w:szCs w:val="20"/>
          </w:rPr>
          <w:t>dshiu@bctf.ca</w:t>
        </w:r>
      </w:hyperlink>
      <w:r w:rsidRPr="00384CC8">
        <w:rPr>
          <w:rFonts w:ascii="Mulish" w:hAnsi="Mulish" w:cstheme="minorHAnsi"/>
          <w:sz w:val="20"/>
          <w:szCs w:val="20"/>
        </w:rPr>
        <w:t xml:space="preserve">). </w:t>
      </w:r>
      <w:r w:rsidR="000B510B" w:rsidRPr="00384CC8">
        <w:rPr>
          <w:rFonts w:ascii="Mulish" w:hAnsi="Mulish" w:cstheme="minorHAnsi"/>
          <w:sz w:val="20"/>
          <w:szCs w:val="20"/>
        </w:rPr>
        <w:t xml:space="preserve">The </w:t>
      </w:r>
      <w:r w:rsidR="00375FD7" w:rsidRPr="00384CC8">
        <w:rPr>
          <w:rFonts w:ascii="Mulish" w:hAnsi="Mulish" w:cstheme="minorHAnsi"/>
          <w:sz w:val="20"/>
          <w:szCs w:val="20"/>
        </w:rPr>
        <w:t xml:space="preserve">lead TIP coordinator </w:t>
      </w:r>
      <w:r w:rsidRPr="00384CC8">
        <w:rPr>
          <w:rFonts w:ascii="Mulish" w:hAnsi="Mulish" w:cstheme="minorHAnsi"/>
          <w:sz w:val="20"/>
          <w:szCs w:val="20"/>
        </w:rPr>
        <w:t xml:space="preserve">should submit a Teacher Inquiry Program application form to </w:t>
      </w:r>
      <w:bookmarkStart w:id="3" w:name="_Hlk117932387"/>
      <w:r w:rsidRPr="00384CC8">
        <w:rPr>
          <w:rFonts w:ascii="Mulish" w:hAnsi="Mulish"/>
          <w:sz w:val="22"/>
          <w:szCs w:val="22"/>
        </w:rPr>
        <w:fldChar w:fldCharType="begin"/>
      </w:r>
      <w:r w:rsidRPr="00384CC8">
        <w:rPr>
          <w:rFonts w:ascii="Mulish" w:hAnsi="Mulish"/>
          <w:sz w:val="22"/>
          <w:szCs w:val="22"/>
        </w:rPr>
        <w:instrText xml:space="preserve"> HYPERLINK "mailto:TIPapplications@bctf.ca" </w:instrText>
      </w:r>
      <w:r w:rsidRPr="00384CC8">
        <w:rPr>
          <w:rFonts w:ascii="Mulish" w:hAnsi="Mulish"/>
          <w:sz w:val="22"/>
          <w:szCs w:val="22"/>
        </w:rPr>
      </w:r>
      <w:r w:rsidRPr="00384CC8">
        <w:rPr>
          <w:rFonts w:ascii="Mulish" w:hAnsi="Mulish"/>
          <w:sz w:val="22"/>
          <w:szCs w:val="22"/>
        </w:rPr>
        <w:fldChar w:fldCharType="separate"/>
      </w:r>
      <w:r w:rsidRPr="00384CC8">
        <w:rPr>
          <w:rStyle w:val="Hyperlink"/>
          <w:rFonts w:ascii="Mulish" w:hAnsi="Mulish" w:cstheme="minorHAnsi"/>
          <w:i/>
          <w:sz w:val="20"/>
          <w:szCs w:val="20"/>
        </w:rPr>
        <w:t>TIPapplications@bctf.ca</w:t>
      </w:r>
      <w:r w:rsidRPr="00384CC8">
        <w:rPr>
          <w:rFonts w:ascii="Mulish" w:hAnsi="Mulish"/>
          <w:sz w:val="22"/>
          <w:szCs w:val="22"/>
        </w:rPr>
        <w:fldChar w:fldCharType="end"/>
      </w:r>
      <w:r w:rsidRPr="00384CC8">
        <w:rPr>
          <w:rFonts w:ascii="Mulish" w:hAnsi="Mulish" w:cstheme="minorHAnsi"/>
          <w:sz w:val="20"/>
          <w:szCs w:val="20"/>
        </w:rPr>
        <w:t xml:space="preserve"> by 5:00 p.m. on</w:t>
      </w:r>
      <w:r w:rsidR="000655C4" w:rsidRPr="00384CC8">
        <w:rPr>
          <w:rFonts w:ascii="Mulish" w:hAnsi="Mulish" w:cstheme="minorHAnsi"/>
          <w:sz w:val="20"/>
          <w:szCs w:val="20"/>
        </w:rPr>
        <w:t xml:space="preserve"> </w:t>
      </w:r>
      <w:r w:rsidR="000655C4" w:rsidRPr="00384CC8">
        <w:rPr>
          <w:rFonts w:ascii="Mulish" w:hAnsi="Mulish" w:cstheme="minorHAnsi"/>
          <w:b/>
          <w:bCs/>
          <w:sz w:val="20"/>
          <w:szCs w:val="20"/>
        </w:rPr>
        <w:t>Mond</w:t>
      </w:r>
      <w:r w:rsidR="002111F0" w:rsidRPr="00384CC8">
        <w:rPr>
          <w:rFonts w:ascii="Mulish" w:hAnsi="Mulish" w:cstheme="minorHAnsi"/>
          <w:b/>
          <w:bCs/>
          <w:sz w:val="20"/>
          <w:szCs w:val="20"/>
        </w:rPr>
        <w:t>ay</w:t>
      </w:r>
      <w:r w:rsidRPr="00384CC8">
        <w:rPr>
          <w:rFonts w:ascii="Mulish" w:hAnsi="Mulish" w:cstheme="minorHAnsi"/>
          <w:b/>
          <w:sz w:val="20"/>
          <w:szCs w:val="20"/>
        </w:rPr>
        <w:t xml:space="preserve">, </w:t>
      </w:r>
      <w:r w:rsidR="0053582D" w:rsidRPr="00384CC8">
        <w:rPr>
          <w:rFonts w:ascii="Mulish" w:hAnsi="Mulish" w:cstheme="minorHAnsi"/>
          <w:b/>
          <w:sz w:val="20"/>
          <w:szCs w:val="20"/>
        </w:rPr>
        <w:t xml:space="preserve">October </w:t>
      </w:r>
      <w:r w:rsidR="000655C4" w:rsidRPr="00384CC8">
        <w:rPr>
          <w:rFonts w:ascii="Mulish" w:hAnsi="Mulish" w:cstheme="minorHAnsi"/>
          <w:b/>
          <w:sz w:val="20"/>
          <w:szCs w:val="20"/>
        </w:rPr>
        <w:t>28</w:t>
      </w:r>
      <w:r w:rsidR="00367717" w:rsidRPr="00384CC8">
        <w:rPr>
          <w:rFonts w:ascii="Mulish" w:hAnsi="Mulish" w:cstheme="minorHAnsi"/>
          <w:b/>
          <w:sz w:val="20"/>
          <w:szCs w:val="20"/>
        </w:rPr>
        <w:t>, 2024</w:t>
      </w:r>
      <w:r w:rsidRPr="00384CC8">
        <w:rPr>
          <w:rFonts w:ascii="Mulish" w:hAnsi="Mulish" w:cstheme="minorHAnsi"/>
          <w:b/>
          <w:sz w:val="20"/>
          <w:szCs w:val="20"/>
        </w:rPr>
        <w:t>.  Please do not send it to BCTF staff</w:t>
      </w:r>
      <w:r w:rsidRPr="00384CC8">
        <w:rPr>
          <w:rFonts w:ascii="Mulish" w:hAnsi="Mulish" w:cstheme="minorHAnsi"/>
          <w:bCs/>
          <w:sz w:val="20"/>
          <w:szCs w:val="20"/>
        </w:rPr>
        <w:t>.</w:t>
      </w:r>
    </w:p>
    <w:p w14:paraId="58F14510" w14:textId="77777777" w:rsidR="00603687" w:rsidRPr="00384CC8" w:rsidRDefault="00603687" w:rsidP="00FF4D10">
      <w:pPr>
        <w:rPr>
          <w:rFonts w:ascii="Mulish" w:hAnsi="Mulish" w:cstheme="minorHAnsi"/>
          <w:b/>
          <w:sz w:val="20"/>
          <w:szCs w:val="20"/>
        </w:rPr>
      </w:pPr>
    </w:p>
    <w:bookmarkEnd w:id="3"/>
    <w:p w14:paraId="192A890E" w14:textId="77777777" w:rsidR="00FF4D10" w:rsidRPr="00384CC8" w:rsidRDefault="00FF4D10" w:rsidP="00FF4D10">
      <w:pPr>
        <w:jc w:val="center"/>
        <w:rPr>
          <w:rFonts w:ascii="Mulish" w:hAnsi="Mulish" w:cstheme="minorHAnsi"/>
          <w:b/>
          <w:sz w:val="10"/>
          <w:szCs w:val="10"/>
        </w:rPr>
      </w:pPr>
    </w:p>
    <w:p w14:paraId="0FD8A6FF" w14:textId="77777777" w:rsidR="00FF4D10" w:rsidRPr="00384CC8" w:rsidRDefault="00FF4D10" w:rsidP="00FF4D10">
      <w:pPr>
        <w:rPr>
          <w:rFonts w:ascii="Mulish" w:hAnsi="Mulish" w:cstheme="minorHAnsi"/>
          <w:b/>
          <w:sz w:val="22"/>
          <w:szCs w:val="22"/>
        </w:rPr>
      </w:pPr>
      <w:r w:rsidRPr="00384CC8">
        <w:rPr>
          <w:rFonts w:ascii="Mulish" w:hAnsi="Mulish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3D844" wp14:editId="30507E1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81750" cy="1930400"/>
                <wp:effectExtent l="0" t="0" r="1905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BBDD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BCTF use only</w:t>
                            </w:r>
                          </w:p>
                          <w:p w14:paraId="37C8DA76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F71BE27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Date ________________________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Grant $__________________________</w:t>
                            </w:r>
                          </w:p>
                          <w:p w14:paraId="3998BD7A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A9CCF5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Signing authority ______________________________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_________________________________</w:t>
                            </w:r>
                          </w:p>
                          <w:p w14:paraId="1428B277" w14:textId="3210929B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410A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Director of PSID or designate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Program Co-ordinator</w:t>
                            </w:r>
                          </w:p>
                          <w:p w14:paraId="78534270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D28C045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0F64DB08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Full-Time Table Officer</w:t>
                            </w:r>
                          </w:p>
                          <w:p w14:paraId="2B336BB8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EB832F4" w14:textId="77777777" w:rsidR="00FF4D10" w:rsidRDefault="00FF4D10" w:rsidP="00FF4D1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Copy to Michael Infante, Treasurer’s Office, upon approval</w:t>
                            </w:r>
                            <w:r>
                              <w:rPr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D8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65pt;width:502.5pt;height:15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">
                <v:textbox>
                  <w:txbxContent>
                    <w:p w14:paraId="2F99BBDD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For BCTF use only</w:t>
                      </w:r>
                    </w:p>
                    <w:p w14:paraId="37C8DA76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F71BE27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Date ________________________               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Grant $__________________________</w:t>
                      </w:r>
                    </w:p>
                    <w:p w14:paraId="3998BD7A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3A9CCF5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Signing authority ______________________________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_________________________________</w:t>
                      </w:r>
                    </w:p>
                    <w:p w14:paraId="1428B277" w14:textId="3210929B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410A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Director of PSID or designate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Program Co-ordinator</w:t>
                      </w:r>
                    </w:p>
                    <w:p w14:paraId="78534270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D28C045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0F64DB08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Full-Time Table Officer</w:t>
                      </w:r>
                    </w:p>
                    <w:p w14:paraId="2B336BB8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EB832F4" w14:textId="77777777" w:rsidR="00FF4D10" w:rsidRDefault="00FF4D10" w:rsidP="00FF4D1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Copy to Michael Infante, Treasurer’s Office, upon approval</w:t>
                      </w:r>
                      <w:r>
                        <w:rPr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2E00" w14:textId="77777777" w:rsidR="00FF4D10" w:rsidRPr="00384CC8" w:rsidRDefault="00FF4D10" w:rsidP="00FF4D10">
      <w:pPr>
        <w:rPr>
          <w:rFonts w:ascii="Mulish" w:hAnsi="Mulish"/>
          <w:sz w:val="14"/>
          <w:szCs w:val="22"/>
        </w:rPr>
      </w:pPr>
    </w:p>
    <w:p w14:paraId="477073AA" w14:textId="77777777" w:rsidR="00FF4D10" w:rsidRPr="00384CC8" w:rsidRDefault="00FF4D10" w:rsidP="00FF4D10">
      <w:pPr>
        <w:rPr>
          <w:rFonts w:ascii="Mulish" w:hAnsi="Mulish"/>
          <w:sz w:val="22"/>
          <w:szCs w:val="22"/>
        </w:rPr>
      </w:pPr>
    </w:p>
    <w:p w14:paraId="40122D67" w14:textId="77777777" w:rsidR="00FF4D10" w:rsidRPr="00384CC8" w:rsidRDefault="00FF4D10" w:rsidP="00FF4D10">
      <w:pPr>
        <w:rPr>
          <w:rFonts w:ascii="Mulish" w:hAnsi="Mulish"/>
          <w:sz w:val="10"/>
          <w:szCs w:val="22"/>
        </w:rPr>
      </w:pPr>
      <w:r w:rsidRPr="00384CC8">
        <w:rPr>
          <w:rFonts w:ascii="Mulish" w:hAnsi="Muli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333B62" wp14:editId="2179F8F8">
                <wp:simplePos x="0" y="0"/>
                <wp:positionH relativeFrom="column">
                  <wp:posOffset>-220345</wp:posOffset>
                </wp:positionH>
                <wp:positionV relativeFrom="paragraph">
                  <wp:posOffset>1218565</wp:posOffset>
                </wp:positionV>
                <wp:extent cx="504825" cy="18796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AC5C" w14:textId="77777777" w:rsidR="00FF4D10" w:rsidRDefault="00FF4D10" w:rsidP="00FF4D10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33B62" id="Text Box 4" o:spid="_x0000_s1027" type="#_x0000_t202" style="position:absolute;margin-left:-17.35pt;margin-top:95.95pt;width:39.75pt;height:14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" stroked="f">
                <v:textbox style="mso-fit-shape-to-text:t">
                  <w:txbxContent>
                    <w:p w14:paraId="1034AC5C" w14:textId="77777777" w:rsidR="00FF4D10" w:rsidRDefault="00FF4D10" w:rsidP="00FF4D10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4B0CC" w14:textId="77777777" w:rsidR="00FF4D10" w:rsidRPr="00384CC8" w:rsidRDefault="00FF4D10" w:rsidP="00FF4D10">
      <w:pPr>
        <w:rPr>
          <w:rFonts w:ascii="Mulish" w:hAnsi="Mulish" w:cstheme="minorHAnsi"/>
          <w:b/>
          <w:sz w:val="22"/>
          <w:szCs w:val="22"/>
        </w:rPr>
      </w:pPr>
    </w:p>
    <w:p w14:paraId="75DF368E" w14:textId="77777777" w:rsidR="00FF4D10" w:rsidRPr="00384CC8" w:rsidRDefault="00FF4D10" w:rsidP="00FF4D10">
      <w:pPr>
        <w:rPr>
          <w:rFonts w:ascii="Mulish" w:hAnsi="Mulish"/>
          <w:sz w:val="22"/>
          <w:szCs w:val="22"/>
        </w:rPr>
      </w:pPr>
    </w:p>
    <w:p w14:paraId="3754DCE6" w14:textId="7614EA01" w:rsidR="00BA49E2" w:rsidRPr="00384CC8" w:rsidRDefault="00BA49E2" w:rsidP="00FF4D10">
      <w:pPr>
        <w:rPr>
          <w:rFonts w:ascii="Mulish" w:hAnsi="Mulish"/>
          <w:sz w:val="12"/>
          <w:szCs w:val="12"/>
        </w:rPr>
      </w:pPr>
    </w:p>
    <w:sectPr w:rsidR="00BA49E2" w:rsidRPr="00384CC8" w:rsidSect="00E77325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800" w:left="1080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5DDCA" w14:textId="77777777" w:rsidR="00E77325" w:rsidRDefault="00E77325" w:rsidP="00E81B40">
      <w:r>
        <w:separator/>
      </w:r>
    </w:p>
  </w:endnote>
  <w:endnote w:type="continuationSeparator" w:id="0">
    <w:p w14:paraId="1BCA9561" w14:textId="77777777" w:rsidR="00E77325" w:rsidRDefault="00E77325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757E420F-0E20-4C11-A497-2B63EF81BA42}"/>
    <w:embedBold r:id="rId2" w:fontKey="{C042BC21-571F-4BE9-A6EB-EEA61F070DDA}"/>
    <w:embedItalic r:id="rId3" w:fontKey="{6E27652B-B6D4-4BC4-B4A2-283D5F30B1F2}"/>
    <w:embedBoldItalic r:id="rId4" w:fontKey="{48599B38-A4BB-4006-B2C1-57493F3FA9D1}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1DB1CB-25EC-4129-B74D-C5AA5695F7A9}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6" w:fontKey="{746B4C71-9451-4A5A-93D8-A116DBC39DBD}"/>
    <w:embedBold r:id="rId7" w:fontKey="{2254F8E2-DA5F-4D7D-9AD9-AF69C3328664}"/>
    <w:embedItalic r:id="rId8" w:fontKey="{7A9D81CD-9FE0-4032-B042-E8A4BA850582}"/>
    <w:embedBoldItalic r:id="rId9" w:fontKey="{811A9C78-8CAC-446E-8CD0-58A918D7E497}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0" w:fontKey="{4704222B-1180-4306-BD52-EFF11C8EB096}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1" w:fontKey="{C7B48B18-E02A-4693-B62F-EE984507FE5B}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2" w:fontKey="{2D97119F-7612-4CE5-B9DF-F91573140B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Content>
      <w:p w14:paraId="62FC3B31" w14:textId="77777777" w:rsidR="002D0650" w:rsidRPr="00212A06" w:rsidRDefault="002D0650" w:rsidP="002D0650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72D63"/>
            <w:sz w:val="21"/>
            <w:szCs w:val="21"/>
          </w:rPr>
        </w:pP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begin"/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instrText xml:space="preserve"> PAGE </w:instrTex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separate"/>
        </w:r>
        <w:r>
          <w:rPr>
            <w:rStyle w:val="PageNumber"/>
            <w:b/>
            <w:bCs/>
            <w:color w:val="072D63"/>
            <w:sz w:val="21"/>
            <w:szCs w:val="21"/>
          </w:rPr>
          <w:t>- 1 -</w: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8858" w14:textId="77777777" w:rsidR="00E811EE" w:rsidRDefault="00E811EE" w:rsidP="007C01DB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>550 West 6th Avenue, Vancouver, BC Canada  V5Z 4P2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01DA3" w14:textId="77777777" w:rsidR="00E77325" w:rsidRDefault="00E77325" w:rsidP="00E81B40">
      <w:r>
        <w:separator/>
      </w:r>
    </w:p>
  </w:footnote>
  <w:footnote w:type="continuationSeparator" w:id="0">
    <w:p w14:paraId="676DB6C3" w14:textId="77777777" w:rsidR="00E77325" w:rsidRDefault="00E77325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5CE52901">
          <wp:simplePos x="0" y="0"/>
          <wp:positionH relativeFrom="page">
            <wp:posOffset>548640</wp:posOffset>
          </wp:positionH>
          <wp:positionV relativeFrom="page">
            <wp:posOffset>572770</wp:posOffset>
          </wp:positionV>
          <wp:extent cx="2971800" cy="658368"/>
          <wp:effectExtent l="0" t="0" r="0" b="889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1D99"/>
    <w:multiLevelType w:val="hybridMultilevel"/>
    <w:tmpl w:val="5D587D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2EBE"/>
    <w:multiLevelType w:val="hybridMultilevel"/>
    <w:tmpl w:val="2E5CFB96"/>
    <w:lvl w:ilvl="0" w:tplc="53EE55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321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8275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9548581">
    <w:abstractNumId w:val="5"/>
  </w:num>
  <w:num w:numId="4" w16cid:durableId="1366443852">
    <w:abstractNumId w:val="7"/>
  </w:num>
  <w:num w:numId="5" w16cid:durableId="1343508075">
    <w:abstractNumId w:val="9"/>
  </w:num>
  <w:num w:numId="6" w16cid:durableId="2107116912">
    <w:abstractNumId w:val="2"/>
  </w:num>
  <w:num w:numId="7" w16cid:durableId="1916666363">
    <w:abstractNumId w:val="4"/>
  </w:num>
  <w:num w:numId="8" w16cid:durableId="737630976">
    <w:abstractNumId w:val="6"/>
  </w:num>
  <w:num w:numId="9" w16cid:durableId="1145245869">
    <w:abstractNumId w:val="1"/>
  </w:num>
  <w:num w:numId="10" w16cid:durableId="1053698667">
    <w:abstractNumId w:val="3"/>
  </w:num>
  <w:num w:numId="11" w16cid:durableId="161494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03BCA"/>
    <w:rsid w:val="0001208D"/>
    <w:rsid w:val="00013335"/>
    <w:rsid w:val="000225FA"/>
    <w:rsid w:val="00037C48"/>
    <w:rsid w:val="00041270"/>
    <w:rsid w:val="000413C4"/>
    <w:rsid w:val="00052876"/>
    <w:rsid w:val="00053D27"/>
    <w:rsid w:val="000655C4"/>
    <w:rsid w:val="000804E7"/>
    <w:rsid w:val="00090774"/>
    <w:rsid w:val="000A2898"/>
    <w:rsid w:val="000B3A65"/>
    <w:rsid w:val="000B510B"/>
    <w:rsid w:val="000D1297"/>
    <w:rsid w:val="000D7F65"/>
    <w:rsid w:val="000E6FFC"/>
    <w:rsid w:val="000F20F9"/>
    <w:rsid w:val="00103084"/>
    <w:rsid w:val="0010406B"/>
    <w:rsid w:val="001059CE"/>
    <w:rsid w:val="00115F36"/>
    <w:rsid w:val="001200F5"/>
    <w:rsid w:val="00122277"/>
    <w:rsid w:val="001234A3"/>
    <w:rsid w:val="00134FE0"/>
    <w:rsid w:val="00141336"/>
    <w:rsid w:val="00155410"/>
    <w:rsid w:val="00156D22"/>
    <w:rsid w:val="001654C1"/>
    <w:rsid w:val="00182767"/>
    <w:rsid w:val="001868FB"/>
    <w:rsid w:val="001B2882"/>
    <w:rsid w:val="001C4546"/>
    <w:rsid w:val="001D6311"/>
    <w:rsid w:val="001F0D0D"/>
    <w:rsid w:val="002111F0"/>
    <w:rsid w:val="00212A06"/>
    <w:rsid w:val="00221FE7"/>
    <w:rsid w:val="00226CFF"/>
    <w:rsid w:val="002416A6"/>
    <w:rsid w:val="00244017"/>
    <w:rsid w:val="002541BE"/>
    <w:rsid w:val="00264D3F"/>
    <w:rsid w:val="00286968"/>
    <w:rsid w:val="00292235"/>
    <w:rsid w:val="002A22F4"/>
    <w:rsid w:val="002B7BAE"/>
    <w:rsid w:val="002C0653"/>
    <w:rsid w:val="002C367B"/>
    <w:rsid w:val="002D0650"/>
    <w:rsid w:val="002D5B8A"/>
    <w:rsid w:val="002D7CA0"/>
    <w:rsid w:val="002E57A2"/>
    <w:rsid w:val="002F2029"/>
    <w:rsid w:val="002F2322"/>
    <w:rsid w:val="00312C00"/>
    <w:rsid w:val="0031601F"/>
    <w:rsid w:val="00323E7A"/>
    <w:rsid w:val="00324EE6"/>
    <w:rsid w:val="00326E10"/>
    <w:rsid w:val="0033054B"/>
    <w:rsid w:val="00332C1B"/>
    <w:rsid w:val="00344F43"/>
    <w:rsid w:val="00363A9D"/>
    <w:rsid w:val="00367717"/>
    <w:rsid w:val="0037161F"/>
    <w:rsid w:val="00375FD7"/>
    <w:rsid w:val="00384CC8"/>
    <w:rsid w:val="003B347A"/>
    <w:rsid w:val="003B44FB"/>
    <w:rsid w:val="003D7407"/>
    <w:rsid w:val="003E08A1"/>
    <w:rsid w:val="003E0F12"/>
    <w:rsid w:val="003F2472"/>
    <w:rsid w:val="004013C0"/>
    <w:rsid w:val="00405821"/>
    <w:rsid w:val="00426B0C"/>
    <w:rsid w:val="004451CF"/>
    <w:rsid w:val="00474525"/>
    <w:rsid w:val="00485460"/>
    <w:rsid w:val="004A1759"/>
    <w:rsid w:val="004A2B5F"/>
    <w:rsid w:val="004C66A9"/>
    <w:rsid w:val="004C7E48"/>
    <w:rsid w:val="004D3530"/>
    <w:rsid w:val="004D5058"/>
    <w:rsid w:val="004E647D"/>
    <w:rsid w:val="004F1B48"/>
    <w:rsid w:val="004F2773"/>
    <w:rsid w:val="00502168"/>
    <w:rsid w:val="00506DAF"/>
    <w:rsid w:val="00510EC4"/>
    <w:rsid w:val="00514B13"/>
    <w:rsid w:val="00522243"/>
    <w:rsid w:val="0053582D"/>
    <w:rsid w:val="00566430"/>
    <w:rsid w:val="00566C6C"/>
    <w:rsid w:val="00567893"/>
    <w:rsid w:val="00586A60"/>
    <w:rsid w:val="00591BF3"/>
    <w:rsid w:val="005B69E6"/>
    <w:rsid w:val="005C036B"/>
    <w:rsid w:val="005C6959"/>
    <w:rsid w:val="005E4993"/>
    <w:rsid w:val="00603687"/>
    <w:rsid w:val="00606704"/>
    <w:rsid w:val="00620474"/>
    <w:rsid w:val="00621E16"/>
    <w:rsid w:val="0062592D"/>
    <w:rsid w:val="00625E6E"/>
    <w:rsid w:val="0063193E"/>
    <w:rsid w:val="0063723F"/>
    <w:rsid w:val="00641F19"/>
    <w:rsid w:val="00642876"/>
    <w:rsid w:val="00645C30"/>
    <w:rsid w:val="00651055"/>
    <w:rsid w:val="00651B2C"/>
    <w:rsid w:val="00671E13"/>
    <w:rsid w:val="00677136"/>
    <w:rsid w:val="00694DAA"/>
    <w:rsid w:val="006A1827"/>
    <w:rsid w:val="006B5551"/>
    <w:rsid w:val="006C0EDA"/>
    <w:rsid w:val="006C1B34"/>
    <w:rsid w:val="006D3C5A"/>
    <w:rsid w:val="006E25A7"/>
    <w:rsid w:val="006F1945"/>
    <w:rsid w:val="006F5DA5"/>
    <w:rsid w:val="0070538D"/>
    <w:rsid w:val="00710D79"/>
    <w:rsid w:val="007624F9"/>
    <w:rsid w:val="00790820"/>
    <w:rsid w:val="007A065D"/>
    <w:rsid w:val="007A7962"/>
    <w:rsid w:val="007B46B4"/>
    <w:rsid w:val="007C01DB"/>
    <w:rsid w:val="007C3DD0"/>
    <w:rsid w:val="007C3E54"/>
    <w:rsid w:val="007C6476"/>
    <w:rsid w:val="007C7E0C"/>
    <w:rsid w:val="007D07F0"/>
    <w:rsid w:val="007D5CAA"/>
    <w:rsid w:val="007E64B5"/>
    <w:rsid w:val="007F6BA2"/>
    <w:rsid w:val="008407D3"/>
    <w:rsid w:val="00840995"/>
    <w:rsid w:val="008410AF"/>
    <w:rsid w:val="008462B5"/>
    <w:rsid w:val="00854131"/>
    <w:rsid w:val="00861631"/>
    <w:rsid w:val="00866650"/>
    <w:rsid w:val="00870F8F"/>
    <w:rsid w:val="008776E3"/>
    <w:rsid w:val="0089331A"/>
    <w:rsid w:val="00893A9B"/>
    <w:rsid w:val="008C5C6E"/>
    <w:rsid w:val="008D2240"/>
    <w:rsid w:val="008E248F"/>
    <w:rsid w:val="008E2B20"/>
    <w:rsid w:val="008F1DD2"/>
    <w:rsid w:val="008F67D6"/>
    <w:rsid w:val="00901B4C"/>
    <w:rsid w:val="0090732A"/>
    <w:rsid w:val="00914E83"/>
    <w:rsid w:val="0092121D"/>
    <w:rsid w:val="0094140E"/>
    <w:rsid w:val="00962DBB"/>
    <w:rsid w:val="00976A68"/>
    <w:rsid w:val="00977047"/>
    <w:rsid w:val="009A159C"/>
    <w:rsid w:val="009A23DE"/>
    <w:rsid w:val="009D3A6D"/>
    <w:rsid w:val="009E3727"/>
    <w:rsid w:val="009F5F23"/>
    <w:rsid w:val="00A00588"/>
    <w:rsid w:val="00A200B7"/>
    <w:rsid w:val="00A35EE8"/>
    <w:rsid w:val="00A44CA6"/>
    <w:rsid w:val="00A460C7"/>
    <w:rsid w:val="00A55403"/>
    <w:rsid w:val="00A65382"/>
    <w:rsid w:val="00A76176"/>
    <w:rsid w:val="00A84285"/>
    <w:rsid w:val="00A84C12"/>
    <w:rsid w:val="00AA0193"/>
    <w:rsid w:val="00AA74BE"/>
    <w:rsid w:val="00AA76D7"/>
    <w:rsid w:val="00AB1590"/>
    <w:rsid w:val="00AB1C82"/>
    <w:rsid w:val="00AE15A8"/>
    <w:rsid w:val="00AE2DF4"/>
    <w:rsid w:val="00AE580C"/>
    <w:rsid w:val="00AE60E2"/>
    <w:rsid w:val="00AE7BB8"/>
    <w:rsid w:val="00AF0B34"/>
    <w:rsid w:val="00AF256D"/>
    <w:rsid w:val="00AF399A"/>
    <w:rsid w:val="00B01401"/>
    <w:rsid w:val="00B477DD"/>
    <w:rsid w:val="00B551EA"/>
    <w:rsid w:val="00B61F46"/>
    <w:rsid w:val="00B62AF7"/>
    <w:rsid w:val="00B65653"/>
    <w:rsid w:val="00B77E01"/>
    <w:rsid w:val="00BA49E2"/>
    <w:rsid w:val="00BB1001"/>
    <w:rsid w:val="00BB33EC"/>
    <w:rsid w:val="00BD05CA"/>
    <w:rsid w:val="00BD3690"/>
    <w:rsid w:val="00BE7C4A"/>
    <w:rsid w:val="00BF0616"/>
    <w:rsid w:val="00C10CED"/>
    <w:rsid w:val="00C419CF"/>
    <w:rsid w:val="00C45E7B"/>
    <w:rsid w:val="00C5707D"/>
    <w:rsid w:val="00C609B9"/>
    <w:rsid w:val="00C624E1"/>
    <w:rsid w:val="00C70CAB"/>
    <w:rsid w:val="00C70FDD"/>
    <w:rsid w:val="00C908AA"/>
    <w:rsid w:val="00CA4625"/>
    <w:rsid w:val="00CA4F14"/>
    <w:rsid w:val="00CA6419"/>
    <w:rsid w:val="00CA6564"/>
    <w:rsid w:val="00CC5B59"/>
    <w:rsid w:val="00CD3927"/>
    <w:rsid w:val="00CD7651"/>
    <w:rsid w:val="00CE1149"/>
    <w:rsid w:val="00CE7F68"/>
    <w:rsid w:val="00CF5EA7"/>
    <w:rsid w:val="00D05709"/>
    <w:rsid w:val="00D760C0"/>
    <w:rsid w:val="00D9442C"/>
    <w:rsid w:val="00DA16DC"/>
    <w:rsid w:val="00DA4E47"/>
    <w:rsid w:val="00DB1678"/>
    <w:rsid w:val="00DB7201"/>
    <w:rsid w:val="00DC2687"/>
    <w:rsid w:val="00DC6FEA"/>
    <w:rsid w:val="00DE11EE"/>
    <w:rsid w:val="00E07A5C"/>
    <w:rsid w:val="00E36432"/>
    <w:rsid w:val="00E45499"/>
    <w:rsid w:val="00E5452C"/>
    <w:rsid w:val="00E61138"/>
    <w:rsid w:val="00E6453F"/>
    <w:rsid w:val="00E661E5"/>
    <w:rsid w:val="00E77325"/>
    <w:rsid w:val="00E811EE"/>
    <w:rsid w:val="00E81B40"/>
    <w:rsid w:val="00E90456"/>
    <w:rsid w:val="00E9791A"/>
    <w:rsid w:val="00EA03A0"/>
    <w:rsid w:val="00EA7BC7"/>
    <w:rsid w:val="00EB0575"/>
    <w:rsid w:val="00EC2540"/>
    <w:rsid w:val="00ED11A8"/>
    <w:rsid w:val="00ED3459"/>
    <w:rsid w:val="00ED55CF"/>
    <w:rsid w:val="00EE492E"/>
    <w:rsid w:val="00EE6061"/>
    <w:rsid w:val="00EE67EC"/>
    <w:rsid w:val="00F00169"/>
    <w:rsid w:val="00F012B2"/>
    <w:rsid w:val="00F013E8"/>
    <w:rsid w:val="00F1459F"/>
    <w:rsid w:val="00F16DF4"/>
    <w:rsid w:val="00F20F00"/>
    <w:rsid w:val="00F30037"/>
    <w:rsid w:val="00F32215"/>
    <w:rsid w:val="00F35CB4"/>
    <w:rsid w:val="00F50B07"/>
    <w:rsid w:val="00F716CE"/>
    <w:rsid w:val="00F730D3"/>
    <w:rsid w:val="00F739B7"/>
    <w:rsid w:val="00F902E8"/>
    <w:rsid w:val="00FA18DC"/>
    <w:rsid w:val="00FA688C"/>
    <w:rsid w:val="00FB7052"/>
    <w:rsid w:val="00FD06BF"/>
    <w:rsid w:val="00FE1273"/>
    <w:rsid w:val="00FE38D3"/>
    <w:rsid w:val="00FF4D10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4B8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3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u@bctf.c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hiu@bctf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shiu@bctf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Papplications@bctf.ca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chuk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B297-A557-4F0A-8DB8-53F8599B1734}"/>
      </w:docPartPr>
      <w:docPartBody>
        <w:p w:rsidR="00A45180" w:rsidRDefault="00020D2E">
          <w:r w:rsidRPr="00B364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2E"/>
    <w:rsid w:val="00020D2E"/>
    <w:rsid w:val="000A3AAE"/>
    <w:rsid w:val="000B1ED9"/>
    <w:rsid w:val="002423C8"/>
    <w:rsid w:val="002524B9"/>
    <w:rsid w:val="002A3383"/>
    <w:rsid w:val="002C1CEB"/>
    <w:rsid w:val="002F46F6"/>
    <w:rsid w:val="003310CC"/>
    <w:rsid w:val="003B1016"/>
    <w:rsid w:val="003D1C64"/>
    <w:rsid w:val="003D63E2"/>
    <w:rsid w:val="00441E09"/>
    <w:rsid w:val="004531AD"/>
    <w:rsid w:val="005608F6"/>
    <w:rsid w:val="00585E50"/>
    <w:rsid w:val="00667738"/>
    <w:rsid w:val="008A7269"/>
    <w:rsid w:val="008B38B2"/>
    <w:rsid w:val="00912431"/>
    <w:rsid w:val="00A45180"/>
    <w:rsid w:val="00AD3D04"/>
    <w:rsid w:val="00AD7A99"/>
    <w:rsid w:val="00AF2FFC"/>
    <w:rsid w:val="00B44C72"/>
    <w:rsid w:val="00B55F8A"/>
    <w:rsid w:val="00BD1ACA"/>
    <w:rsid w:val="00C8643A"/>
    <w:rsid w:val="00C90ED8"/>
    <w:rsid w:val="00CF54F2"/>
    <w:rsid w:val="00D358E0"/>
    <w:rsid w:val="00EC73C2"/>
    <w:rsid w:val="00F371DB"/>
    <w:rsid w:val="00F5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518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0</TotalTime>
  <Pages>1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2023-10-11T22:18:00Z</dcterms:created>
  <dcterms:modified xsi:type="dcterms:W3CDTF">2024-04-26T23:07:00Z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41b1810dbf2947a08d088a1e71b0596b6c4810bffc7f0de523029299522064cd</vt:lpwstr>
  </property>
</Properties>
</file>